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3654" w:rsidRDefault="00302655" w:rsidP="00302655">
      <w:pPr>
        <w:jc w:val="right"/>
      </w:pPr>
      <w:r>
        <w:t>NAME</w:t>
      </w:r>
      <w:proofErr w:type="gramStart"/>
      <w:r>
        <w:t>:_</w:t>
      </w:r>
      <w:proofErr w:type="gramEnd"/>
      <w:r>
        <w:t>____________________________</w:t>
      </w:r>
    </w:p>
    <w:p w:rsidR="00DA542D" w:rsidRDefault="00DA542D" w:rsidP="00302655">
      <w:pPr>
        <w:pStyle w:val="ListParagraph"/>
        <w:numPr>
          <w:ilvl w:val="0"/>
          <w:numId w:val="1"/>
        </w:numPr>
      </w:pPr>
    </w:p>
    <w:p w:rsidR="00DA542D" w:rsidRDefault="00DA542D" w:rsidP="00302655">
      <w:pPr>
        <w:pStyle w:val="ListParagraph"/>
        <w:numPr>
          <w:ilvl w:val="0"/>
          <w:numId w:val="1"/>
        </w:numPr>
      </w:pPr>
    </w:p>
    <w:p w:rsidR="00302655" w:rsidRDefault="00302655" w:rsidP="00302655">
      <w:pPr>
        <w:pStyle w:val="ListParagraph"/>
        <w:numPr>
          <w:ilvl w:val="0"/>
          <w:numId w:val="1"/>
        </w:numPr>
      </w:pPr>
      <w:r>
        <w:t xml:space="preserve"> After a first read of the poem, what do you think the message is?</w:t>
      </w:r>
    </w:p>
    <w:p w:rsidR="00302655" w:rsidRDefault="00302655" w:rsidP="00302655"/>
    <w:p w:rsidR="00302655" w:rsidRDefault="00302655" w:rsidP="00302655"/>
    <w:p w:rsidR="00302655" w:rsidRDefault="00302655" w:rsidP="00302655">
      <w:pPr>
        <w:pStyle w:val="ListParagraph"/>
        <w:numPr>
          <w:ilvl w:val="0"/>
          <w:numId w:val="1"/>
        </w:numPr>
      </w:pPr>
      <w:r>
        <w:t xml:space="preserve"> Reread the first stanza</w:t>
      </w:r>
    </w:p>
    <w:p w:rsidR="00302655" w:rsidRDefault="00302655" w:rsidP="00302655">
      <w:pPr>
        <w:pStyle w:val="ListParagraph"/>
        <w:numPr>
          <w:ilvl w:val="1"/>
          <w:numId w:val="1"/>
        </w:numPr>
      </w:pPr>
      <w:r>
        <w:t>Who is speaking?</w:t>
      </w:r>
    </w:p>
    <w:p w:rsidR="00302655" w:rsidRDefault="00302655" w:rsidP="00302655"/>
    <w:p w:rsidR="00302655" w:rsidRDefault="00302655" w:rsidP="00302655">
      <w:pPr>
        <w:pStyle w:val="ListParagraph"/>
        <w:numPr>
          <w:ilvl w:val="1"/>
          <w:numId w:val="1"/>
        </w:numPr>
      </w:pPr>
      <w:r>
        <w:t>What is he speaking about?</w:t>
      </w:r>
    </w:p>
    <w:p w:rsidR="00302655" w:rsidRDefault="00302655" w:rsidP="00302655">
      <w:pPr>
        <w:pStyle w:val="ListParagraph"/>
      </w:pPr>
    </w:p>
    <w:p w:rsidR="00302655" w:rsidRDefault="00302655" w:rsidP="00302655"/>
    <w:p w:rsidR="00302655" w:rsidRDefault="00302655" w:rsidP="00302655">
      <w:pPr>
        <w:pStyle w:val="ListParagraph"/>
        <w:numPr>
          <w:ilvl w:val="1"/>
          <w:numId w:val="1"/>
        </w:numPr>
      </w:pPr>
      <w:r>
        <w:t xml:space="preserve">When is he speaking? (Before the action, during the action, </w:t>
      </w:r>
      <w:proofErr w:type="spellStart"/>
      <w:r>
        <w:t>some time</w:t>
      </w:r>
      <w:proofErr w:type="spellEnd"/>
      <w:r>
        <w:t xml:space="preserve"> after the action).</w:t>
      </w:r>
    </w:p>
    <w:p w:rsidR="00302655" w:rsidRDefault="00302655" w:rsidP="00302655"/>
    <w:p w:rsidR="00302655" w:rsidRDefault="00302655" w:rsidP="00302655"/>
    <w:p w:rsidR="00302655" w:rsidRDefault="00302655" w:rsidP="00302655">
      <w:pPr>
        <w:pStyle w:val="ListParagraph"/>
        <w:numPr>
          <w:ilvl w:val="0"/>
          <w:numId w:val="1"/>
        </w:numPr>
      </w:pPr>
      <w:r>
        <w:t xml:space="preserve"> Reread the second stanza:</w:t>
      </w:r>
    </w:p>
    <w:p w:rsidR="00302655" w:rsidRDefault="00302655" w:rsidP="00302655">
      <w:pPr>
        <w:pStyle w:val="ListParagraph"/>
        <w:numPr>
          <w:ilvl w:val="1"/>
          <w:numId w:val="1"/>
        </w:numPr>
      </w:pPr>
      <w:r>
        <w:t>Is there any real difference between the two paths? (</w:t>
      </w:r>
    </w:p>
    <w:p w:rsidR="00302655" w:rsidRDefault="00302655" w:rsidP="00302655"/>
    <w:p w:rsidR="00302655" w:rsidRDefault="00302655" w:rsidP="00302655"/>
    <w:p w:rsidR="00302655" w:rsidRDefault="00302655" w:rsidP="00302655">
      <w:pPr>
        <w:pStyle w:val="ListParagraph"/>
        <w:numPr>
          <w:ilvl w:val="1"/>
          <w:numId w:val="1"/>
        </w:numPr>
      </w:pPr>
      <w:r>
        <w:t xml:space="preserve"> What evidence in the text persuades you to say this?</w:t>
      </w:r>
    </w:p>
    <w:p w:rsidR="00302655" w:rsidRDefault="00302655" w:rsidP="00302655"/>
    <w:p w:rsidR="00302655" w:rsidRDefault="00302655" w:rsidP="00302655"/>
    <w:p w:rsidR="00302655" w:rsidRDefault="00302655" w:rsidP="00302655"/>
    <w:p w:rsidR="00302655" w:rsidRDefault="00302655" w:rsidP="00302655">
      <w:pPr>
        <w:pStyle w:val="ListParagraph"/>
        <w:numPr>
          <w:ilvl w:val="0"/>
          <w:numId w:val="1"/>
        </w:numPr>
      </w:pPr>
      <w:r>
        <w:t xml:space="preserve"> Reread the third stanza, paying particular attention to the last three lines:</w:t>
      </w:r>
    </w:p>
    <w:p w:rsidR="00302655" w:rsidRDefault="00302655" w:rsidP="00302655">
      <w:pPr>
        <w:pStyle w:val="ListParagraph"/>
        <w:numPr>
          <w:ilvl w:val="1"/>
          <w:numId w:val="1"/>
        </w:numPr>
      </w:pPr>
      <w:r>
        <w:t>What does he want to do with the “path not taken”?</w:t>
      </w:r>
    </w:p>
    <w:p w:rsidR="00302655" w:rsidRDefault="00302655" w:rsidP="00302655"/>
    <w:p w:rsidR="00302655" w:rsidRDefault="00302655" w:rsidP="00302655"/>
    <w:p w:rsidR="00302655" w:rsidRDefault="00302655" w:rsidP="00302655">
      <w:pPr>
        <w:pStyle w:val="ListParagraph"/>
        <w:numPr>
          <w:ilvl w:val="1"/>
          <w:numId w:val="1"/>
        </w:numPr>
      </w:pPr>
      <w:r>
        <w:t xml:space="preserve"> Does he think he will actually do this?  Why or why not?</w:t>
      </w:r>
    </w:p>
    <w:p w:rsidR="00302655" w:rsidRDefault="00302655" w:rsidP="00302655"/>
    <w:p w:rsidR="00302655" w:rsidRDefault="00302655" w:rsidP="00302655"/>
    <w:p w:rsidR="00302655" w:rsidRDefault="00302655" w:rsidP="00302655">
      <w:pPr>
        <w:pStyle w:val="ListParagraph"/>
        <w:numPr>
          <w:ilvl w:val="0"/>
          <w:numId w:val="1"/>
        </w:numPr>
      </w:pPr>
      <w:r>
        <w:t xml:space="preserve"> The famous line in this poem is “I took the road less travelled/</w:t>
      </w:r>
      <w:proofErr w:type="gramStart"/>
      <w:r>
        <w:t>And</w:t>
      </w:r>
      <w:proofErr w:type="gramEnd"/>
      <w:r>
        <w:t xml:space="preserve"> that made all the difference.”  How does that line differ from the title (many people mistakenly think that IS the title)</w:t>
      </w:r>
      <w:proofErr w:type="gramStart"/>
      <w:r>
        <w:t>.</w:t>
      </w:r>
      <w:proofErr w:type="gramEnd"/>
      <w:r>
        <w:t xml:space="preserve">  </w:t>
      </w:r>
    </w:p>
    <w:p w:rsidR="00302655" w:rsidRDefault="00302655" w:rsidP="00302655">
      <w:pPr>
        <w:pStyle w:val="ListParagraph"/>
      </w:pPr>
    </w:p>
    <w:p w:rsidR="00302655" w:rsidRDefault="00302655" w:rsidP="00302655">
      <w:pPr>
        <w:pStyle w:val="ListParagraph"/>
      </w:pPr>
    </w:p>
    <w:p w:rsidR="00302655" w:rsidRDefault="00302655" w:rsidP="00302655">
      <w:pPr>
        <w:pStyle w:val="ListParagraph"/>
      </w:pPr>
      <w:bookmarkStart w:id="0" w:name="_GoBack"/>
      <w:bookmarkEnd w:id="0"/>
      <w:r>
        <w:t>On the back, write one good paragraph explaining how/why your understanding of the poem did/did not change as you read it more closely , making sure to explain WHY (as in referring to a close reading of the text).</w:t>
      </w:r>
    </w:p>
    <w:sectPr w:rsidR="00302655" w:rsidSect="0030265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341B60"/>
    <w:multiLevelType w:val="hybridMultilevel"/>
    <w:tmpl w:val="B47451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655"/>
    <w:rsid w:val="000C51B4"/>
    <w:rsid w:val="00302655"/>
    <w:rsid w:val="00923A5E"/>
    <w:rsid w:val="00A45F94"/>
    <w:rsid w:val="00DA5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727165-BD6C-407F-891A-C5F98B41B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265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026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26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A6C22677</Template>
  <TotalTime>84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Grand Haven Area Public Schools</Company>
  <LinksUpToDate>false</LinksUpToDate>
  <CharactersWithSpaces>1009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cp:lastPrinted>2016-09-23T15:23:00Z</cp:lastPrinted>
  <dcterms:created xsi:type="dcterms:W3CDTF">2016-09-23T15:16:00Z</dcterms:created>
  <dcterms:modified xsi:type="dcterms:W3CDTF">2016-09-26T12:07:00Z</dcterms:modified>
</cp:coreProperties>
</file>