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654" w:rsidRDefault="00D00BE4">
      <w:r>
        <w:t>SUGGESTED COURSE OF ACTION FOR YOUR DPS PAPER</w:t>
      </w:r>
    </w:p>
    <w:p w:rsidR="00D00BE4" w:rsidRDefault="00D00BE4" w:rsidP="00D00BE4">
      <w:pPr>
        <w:pStyle w:val="ListParagraph"/>
        <w:numPr>
          <w:ilvl w:val="0"/>
          <w:numId w:val="2"/>
        </w:numPr>
      </w:pPr>
      <w:r>
        <w:t>STEP ONE:  Come up with your claim/thesis</w:t>
      </w:r>
    </w:p>
    <w:p w:rsidR="00D00BE4" w:rsidRDefault="00D00BE4" w:rsidP="00D00BE4">
      <w:pPr>
        <w:pStyle w:val="ListParagraph"/>
        <w:numPr>
          <w:ilvl w:val="0"/>
          <w:numId w:val="2"/>
        </w:numPr>
      </w:pPr>
      <w:r>
        <w:t>STEP TWO:  Come up with a topic for each of your body paragraphs</w:t>
      </w:r>
    </w:p>
    <w:p w:rsidR="00D00BE4" w:rsidRDefault="00D00BE4" w:rsidP="00D00BE4">
      <w:pPr>
        <w:pStyle w:val="ListParagraph"/>
        <w:numPr>
          <w:ilvl w:val="0"/>
          <w:numId w:val="2"/>
        </w:numPr>
      </w:pPr>
      <w:r>
        <w:t>STEP THREE: Come up with evidence from Dead Poet’s Society PLUS any of the following to back up your topic sentence in each of your three paragraphs</w:t>
      </w:r>
    </w:p>
    <w:p w:rsidR="00D00BE4" w:rsidRDefault="00D00BE4" w:rsidP="00D00BE4">
      <w:pPr>
        <w:pStyle w:val="ListParagraph"/>
        <w:numPr>
          <w:ilvl w:val="1"/>
          <w:numId w:val="2"/>
        </w:numPr>
      </w:pPr>
      <w:r>
        <w:t>Emerson “Nature”</w:t>
      </w:r>
    </w:p>
    <w:p w:rsidR="00D00BE4" w:rsidRDefault="00D00BE4" w:rsidP="00D00BE4">
      <w:pPr>
        <w:pStyle w:val="ListParagraph"/>
        <w:numPr>
          <w:ilvl w:val="1"/>
          <w:numId w:val="2"/>
        </w:numPr>
      </w:pPr>
      <w:r>
        <w:t>Emerson “Self-Reliance”</w:t>
      </w:r>
    </w:p>
    <w:p w:rsidR="00D00BE4" w:rsidRDefault="00D00BE4" w:rsidP="00D00BE4">
      <w:pPr>
        <w:pStyle w:val="ListParagraph"/>
        <w:numPr>
          <w:ilvl w:val="1"/>
          <w:numId w:val="2"/>
        </w:numPr>
      </w:pPr>
      <w:r>
        <w:t xml:space="preserve">Whitman “The </w:t>
      </w:r>
      <w:proofErr w:type="spellStart"/>
      <w:r>
        <w:t>Learn’d</w:t>
      </w:r>
      <w:proofErr w:type="spellEnd"/>
      <w:r>
        <w:t xml:space="preserve"> Astronomer”</w:t>
      </w:r>
    </w:p>
    <w:p w:rsidR="00D00BE4" w:rsidRDefault="00D00BE4" w:rsidP="00D00BE4">
      <w:pPr>
        <w:pStyle w:val="ListParagraph"/>
        <w:numPr>
          <w:ilvl w:val="1"/>
          <w:numId w:val="2"/>
        </w:numPr>
      </w:pPr>
      <w:r>
        <w:t>Thoreau “Walden”</w:t>
      </w:r>
    </w:p>
    <w:p w:rsidR="00D00BE4" w:rsidRDefault="00D00BE4" w:rsidP="00D00BE4">
      <w:pPr>
        <w:pStyle w:val="ListParagraph"/>
        <w:numPr>
          <w:ilvl w:val="1"/>
          <w:numId w:val="2"/>
        </w:numPr>
      </w:pPr>
      <w:r>
        <w:t>Thoreau “Civil Disobedience”</w:t>
      </w:r>
    </w:p>
    <w:p w:rsidR="00DC07DB" w:rsidRDefault="00DC07DB" w:rsidP="00DC07DB">
      <w:r>
        <w:t>TWO APPROACHES THAT MIGHT WORK</w:t>
      </w:r>
    </w:p>
    <w:p w:rsidR="00DC07DB" w:rsidRDefault="00DC07DB" w:rsidP="00DC07DB">
      <w:pPr>
        <w:pStyle w:val="ListParagraph"/>
        <w:numPr>
          <w:ilvl w:val="0"/>
          <w:numId w:val="3"/>
        </w:numPr>
      </w:pPr>
      <w:r>
        <w:t>Come up with multiple life lessons and develop each of your body paragraphs around a different lesson.</w:t>
      </w:r>
    </w:p>
    <w:p w:rsidR="00DC07DB" w:rsidRDefault="00DC07DB" w:rsidP="00DC07DB">
      <w:pPr>
        <w:pStyle w:val="ListParagraph"/>
        <w:numPr>
          <w:ilvl w:val="0"/>
          <w:numId w:val="3"/>
        </w:numPr>
      </w:pPr>
      <w:r>
        <w:t>Come up with one big lesson and develop each of your body paragraphs around different ways it is illustrated.</w:t>
      </w:r>
    </w:p>
    <w:p w:rsidR="00DC07DB" w:rsidRDefault="00DC07DB" w:rsidP="00DC07DB">
      <w:pPr>
        <w:pStyle w:val="ListParagraph"/>
        <w:numPr>
          <w:ilvl w:val="1"/>
          <w:numId w:val="3"/>
        </w:numPr>
      </w:pPr>
      <w:r>
        <w:t>Scenes?</w:t>
      </w:r>
    </w:p>
    <w:p w:rsidR="00DC07DB" w:rsidRDefault="00DC07DB" w:rsidP="00DC07DB">
      <w:pPr>
        <w:pStyle w:val="ListParagraph"/>
        <w:numPr>
          <w:ilvl w:val="1"/>
          <w:numId w:val="3"/>
        </w:numPr>
      </w:pPr>
      <w:r>
        <w:t>Characters?</w:t>
      </w:r>
      <w:bookmarkStart w:id="0" w:name="_GoBack"/>
      <w:bookmarkEnd w:id="0"/>
    </w:p>
    <w:sectPr w:rsidR="00DC0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91A1A"/>
    <w:multiLevelType w:val="hybridMultilevel"/>
    <w:tmpl w:val="23DC0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222BF7"/>
    <w:multiLevelType w:val="hybridMultilevel"/>
    <w:tmpl w:val="D2605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5D6F66"/>
    <w:multiLevelType w:val="hybridMultilevel"/>
    <w:tmpl w:val="EB54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BE4"/>
    <w:rsid w:val="000C51B4"/>
    <w:rsid w:val="00A45F94"/>
    <w:rsid w:val="00D00BE4"/>
    <w:rsid w:val="00DC0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01A247-90C6-4142-B5F7-98B6CF514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B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26F92579</Template>
  <TotalTime>68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sikkengac</dc:creator>
  <cp:keywords/>
  <dc:description/>
  <cp:lastModifiedBy>sikkengac</cp:lastModifiedBy>
  <cp:revision>1</cp:revision>
  <dcterms:created xsi:type="dcterms:W3CDTF">2016-12-08T13:37:00Z</dcterms:created>
  <dcterms:modified xsi:type="dcterms:W3CDTF">2016-12-08T14:47:00Z</dcterms:modified>
</cp:coreProperties>
</file>