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3654" w:rsidRPr="00C8491C" w:rsidRDefault="0063151A">
      <w:pPr>
        <w:rPr>
          <w:rFonts w:ascii="Kozuka Gothic Pro EL" w:eastAsia="Kozuka Gothic Pro EL" w:hAnsi="Kozuka Gothic Pro EL"/>
        </w:rPr>
      </w:pPr>
      <w:r>
        <w:rPr>
          <w:rFonts w:ascii="Bodoni MT Black" w:hAnsi="Bodoni MT Black"/>
        </w:rPr>
        <w:t>FINAL POEMFOLIO REQUIREMENTS</w:t>
      </w:r>
      <w:r w:rsidR="00C8491C">
        <w:rPr>
          <w:rFonts w:ascii="Bodoni MT Black" w:hAnsi="Bodoni MT Black"/>
        </w:rPr>
        <w:t xml:space="preserve">: </w:t>
      </w:r>
    </w:p>
    <w:p w:rsidR="0063151A" w:rsidRDefault="0063151A">
      <w:pPr>
        <w:rPr>
          <w:rFonts w:ascii="Bodoni MT Black" w:hAnsi="Bodoni MT Black"/>
        </w:rPr>
      </w:pPr>
    </w:p>
    <w:p w:rsidR="0063151A" w:rsidRDefault="00C8491C" w:rsidP="0063151A">
      <w:pPr>
        <w:rPr>
          <w:rFonts w:ascii="Bodoni MT Black" w:hAnsi="Bodoni MT Black"/>
        </w:rPr>
      </w:pPr>
      <w:r>
        <w:rPr>
          <w:rFonts w:ascii="Bodoni MT Black" w:hAnsi="Bodoni MT Black"/>
        </w:rPr>
        <w:t>TO INCLUDE</w:t>
      </w:r>
    </w:p>
    <w:p w:rsidR="0063151A" w:rsidRPr="0063151A" w:rsidRDefault="0063151A" w:rsidP="0063151A">
      <w:pPr>
        <w:rPr>
          <w:rFonts w:ascii="Bodoni MT Black" w:hAnsi="Bodoni MT Black"/>
        </w:rPr>
      </w:pPr>
      <w:r>
        <w:rPr>
          <w:rFonts w:ascii="Kozuka Gothic Pro EL" w:eastAsia="Kozuka Gothic Pro EL" w:hAnsi="Kozuka Gothic Pro EL"/>
        </w:rPr>
        <w:t xml:space="preserve">For each </w:t>
      </w:r>
      <w:proofErr w:type="gramStart"/>
      <w:r>
        <w:rPr>
          <w:rFonts w:ascii="Kozuka Gothic Pro EL" w:eastAsia="Kozuka Gothic Pro EL" w:hAnsi="Kozuka Gothic Pro EL"/>
        </w:rPr>
        <w:t>poem  (</w:t>
      </w:r>
      <w:proofErr w:type="gramEnd"/>
      <w:r>
        <w:rPr>
          <w:rFonts w:ascii="Kozuka Gothic Pro EL" w:eastAsia="Kozuka Gothic Pro EL" w:hAnsi="Kozuka Gothic Pro EL"/>
        </w:rPr>
        <w:t>10 points each)</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Creative, original title</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Clear Coherent Writing</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Uses clear poetic devices from list on unit syllabus</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Plays with form/structure to enhance meaning</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Shows purpose/theme</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Reflects Careful Editing</w:t>
      </w:r>
    </w:p>
    <w:p w:rsidR="0063151A" w:rsidRDefault="00C8491C" w:rsidP="0063151A">
      <w:pPr>
        <w:rPr>
          <w:rFonts w:ascii="Kozuka Gothic Pro EL" w:eastAsia="Kozuka Gothic Pro EL" w:hAnsi="Kozuka Gothic Pro EL"/>
        </w:rPr>
      </w:pPr>
      <w:r>
        <w:rPr>
          <w:rFonts w:ascii="Kozuka Gothic Pro EL" w:eastAsia="Kozuka Gothic Pro EL" w:hAnsi="Kozuka Gothic Pro EL"/>
        </w:rPr>
        <w:t>1-2 paragraph author’s</w:t>
      </w:r>
      <w:r w:rsidR="00D231B9">
        <w:rPr>
          <w:rFonts w:ascii="Kozuka Gothic Pro EL" w:eastAsia="Kozuka Gothic Pro EL" w:hAnsi="Kozuka Gothic Pro EL"/>
        </w:rPr>
        <w:t xml:space="preserve"> notes </w:t>
      </w:r>
      <w:r>
        <w:rPr>
          <w:rFonts w:ascii="Kozuka Gothic Pro EL" w:eastAsia="Kozuka Gothic Pro EL" w:hAnsi="Kozuka Gothic Pro EL"/>
        </w:rPr>
        <w:t xml:space="preserve"> </w:t>
      </w:r>
      <w:r w:rsidR="0063151A">
        <w:rPr>
          <w:rFonts w:ascii="Kozuka Gothic Pro EL" w:eastAsia="Kozuka Gothic Pro EL" w:hAnsi="Kozuka Gothic Pro EL"/>
        </w:rPr>
        <w:t xml:space="preserve"> for each poem (</w:t>
      </w:r>
      <w:r>
        <w:rPr>
          <w:rFonts w:ascii="Kozuka Gothic Pro EL" w:eastAsia="Kozuka Gothic Pro EL" w:hAnsi="Kozuka Gothic Pro EL"/>
        </w:rPr>
        <w:t>5</w:t>
      </w:r>
      <w:r w:rsidR="0063151A">
        <w:rPr>
          <w:rFonts w:ascii="Kozuka Gothic Pro EL" w:eastAsia="Kozuka Gothic Pro EL" w:hAnsi="Kozuka Gothic Pro EL"/>
        </w:rPr>
        <w:t xml:space="preserve"> points each)</w:t>
      </w:r>
    </w:p>
    <w:p w:rsidR="00C8491C" w:rsidRDefault="0063151A" w:rsidP="0063151A">
      <w:pPr>
        <w:pStyle w:val="ListParagraph"/>
        <w:numPr>
          <w:ilvl w:val="0"/>
          <w:numId w:val="3"/>
        </w:numPr>
        <w:rPr>
          <w:rFonts w:ascii="Kozuka Gothic Pro EL" w:eastAsia="Kozuka Gothic Pro EL" w:hAnsi="Kozuka Gothic Pro EL"/>
        </w:rPr>
      </w:pPr>
      <w:r>
        <w:rPr>
          <w:rFonts w:ascii="Kozuka Gothic Pro EL" w:eastAsia="Kozuka Gothic Pro EL" w:hAnsi="Kozuka Gothic Pro EL"/>
        </w:rPr>
        <w:t xml:space="preserve">Explains </w:t>
      </w:r>
    </w:p>
    <w:p w:rsidR="00C8491C" w:rsidRDefault="00C8491C" w:rsidP="00C8491C">
      <w:pPr>
        <w:pStyle w:val="ListParagraph"/>
        <w:numPr>
          <w:ilvl w:val="1"/>
          <w:numId w:val="3"/>
        </w:numPr>
        <w:rPr>
          <w:rFonts w:ascii="Kozuka Gothic Pro EL" w:eastAsia="Kozuka Gothic Pro EL" w:hAnsi="Kozuka Gothic Pro EL"/>
        </w:rPr>
      </w:pPr>
      <w:r>
        <w:rPr>
          <w:rFonts w:ascii="Kozuka Gothic Pro EL" w:eastAsia="Kozuka Gothic Pro EL" w:hAnsi="Kozuka Gothic Pro EL"/>
        </w:rPr>
        <w:t>What the poem means and what inspired it.</w:t>
      </w:r>
    </w:p>
    <w:p w:rsidR="0063151A" w:rsidRDefault="0063151A" w:rsidP="00C8491C">
      <w:pPr>
        <w:pStyle w:val="ListParagraph"/>
        <w:numPr>
          <w:ilvl w:val="1"/>
          <w:numId w:val="3"/>
        </w:numPr>
        <w:rPr>
          <w:rFonts w:ascii="Kozuka Gothic Pro EL" w:eastAsia="Kozuka Gothic Pro EL" w:hAnsi="Kozuka Gothic Pro EL"/>
        </w:rPr>
      </w:pPr>
      <w:proofErr w:type="gramStart"/>
      <w:r>
        <w:rPr>
          <w:rFonts w:ascii="Kozuka Gothic Pro EL" w:eastAsia="Kozuka Gothic Pro EL" w:hAnsi="Kozuka Gothic Pro EL"/>
        </w:rPr>
        <w:t>how</w:t>
      </w:r>
      <w:proofErr w:type="gramEnd"/>
      <w:r>
        <w:rPr>
          <w:rFonts w:ascii="Kozuka Gothic Pro EL" w:eastAsia="Kozuka Gothic Pro EL" w:hAnsi="Kozuka Gothic Pro EL"/>
        </w:rPr>
        <w:t xml:space="preserve"> the choices you made as an author (word choice, poetic devices) help to enhance the meaning.</w:t>
      </w:r>
      <w:bookmarkStart w:id="0" w:name="_GoBack"/>
      <w:bookmarkEnd w:id="0"/>
    </w:p>
    <w:p w:rsidR="00C8491C" w:rsidRDefault="00C8491C" w:rsidP="00C8491C">
      <w:pPr>
        <w:rPr>
          <w:rFonts w:ascii="Bodoni MT Black" w:eastAsia="Kozuka Gothic Pro EL" w:hAnsi="Bodoni MT Black"/>
        </w:rPr>
      </w:pPr>
      <w:r>
        <w:rPr>
          <w:rFonts w:ascii="Bodoni MT Black" w:eastAsia="Kozuka Gothic Pro EL" w:hAnsi="Bodoni MT Black"/>
        </w:rPr>
        <w:t>FORMAT</w:t>
      </w:r>
    </w:p>
    <w:p w:rsidR="00C8491C" w:rsidRPr="00C8491C" w:rsidRDefault="00C8491C" w:rsidP="00C8491C">
      <w:pPr>
        <w:pStyle w:val="ListParagraph"/>
        <w:numPr>
          <w:ilvl w:val="0"/>
          <w:numId w:val="3"/>
        </w:numPr>
        <w:rPr>
          <w:rFonts w:ascii="Bodoni MT Black" w:eastAsia="Kozuka Gothic Pro EL" w:hAnsi="Bodoni MT Black"/>
        </w:rPr>
      </w:pPr>
      <w:r>
        <w:rPr>
          <w:rFonts w:ascii="Kozuka Gothic Pro EL" w:eastAsia="Kozuka Gothic Pro EL" w:hAnsi="Kozuka Gothic Pro EL"/>
        </w:rPr>
        <w:t>May be typed or hand written</w:t>
      </w:r>
    </w:p>
    <w:p w:rsidR="00C8491C" w:rsidRPr="00C8491C" w:rsidRDefault="00C8491C" w:rsidP="00C8491C">
      <w:pPr>
        <w:pStyle w:val="ListParagraph"/>
        <w:numPr>
          <w:ilvl w:val="0"/>
          <w:numId w:val="3"/>
        </w:numPr>
        <w:rPr>
          <w:rFonts w:ascii="Bodoni MT Black" w:eastAsia="Kozuka Gothic Pro EL" w:hAnsi="Bodoni MT Black"/>
        </w:rPr>
      </w:pPr>
      <w:r>
        <w:rPr>
          <w:rFonts w:ascii="Kozuka Gothic Pro EL" w:eastAsia="Kozuka Gothic Pro EL" w:hAnsi="Kozuka Gothic Pro EL"/>
        </w:rPr>
        <w:t>Must include a cover page</w:t>
      </w:r>
    </w:p>
    <w:p w:rsidR="00C8491C" w:rsidRPr="00C8491C" w:rsidRDefault="00C8491C" w:rsidP="00C8491C">
      <w:pPr>
        <w:pStyle w:val="ListParagraph"/>
        <w:numPr>
          <w:ilvl w:val="0"/>
          <w:numId w:val="3"/>
        </w:numPr>
        <w:rPr>
          <w:rFonts w:ascii="Bodoni MT Black" w:eastAsia="Kozuka Gothic Pro EL" w:hAnsi="Bodoni MT Black"/>
        </w:rPr>
      </w:pPr>
      <w:r>
        <w:rPr>
          <w:rFonts w:ascii="Kozuka Gothic Pro EL" w:eastAsia="Kozuka Gothic Pro EL" w:hAnsi="Kozuka Gothic Pro EL"/>
        </w:rPr>
        <w:t>Bonus credit awarded if illustrated</w:t>
      </w:r>
    </w:p>
    <w:p w:rsidR="00C8491C" w:rsidRDefault="00C8491C" w:rsidP="00C8491C">
      <w:pPr>
        <w:rPr>
          <w:rFonts w:ascii="Bodoni MT Black" w:eastAsia="Kozuka Gothic Pro EL" w:hAnsi="Bodoni MT Black"/>
        </w:rPr>
      </w:pPr>
    </w:p>
    <w:p w:rsidR="00C8491C" w:rsidRPr="00C8491C" w:rsidRDefault="00C8491C" w:rsidP="00C8491C">
      <w:pPr>
        <w:rPr>
          <w:rFonts w:ascii="Kozuka Gothic Pro EL" w:eastAsia="Kozuka Gothic Pro EL" w:hAnsi="Kozuka Gothic Pro EL"/>
          <w:b/>
        </w:rPr>
      </w:pPr>
      <w:r>
        <w:rPr>
          <w:rFonts w:ascii="Bodoni MT Black" w:eastAsia="Kozuka Gothic Pro EL" w:hAnsi="Bodoni MT Black"/>
          <w:b/>
        </w:rPr>
        <w:t xml:space="preserve">DUE:  </w:t>
      </w:r>
      <w:r w:rsidR="00D231B9">
        <w:rPr>
          <w:rFonts w:ascii="Kozuka Gothic Pro EL" w:eastAsia="Kozuka Gothic Pro EL" w:hAnsi="Kozuka Gothic Pro EL"/>
          <w:b/>
        </w:rPr>
        <w:t>FRIDAY, OCT. 21</w:t>
      </w:r>
    </w:p>
    <w:p w:rsidR="00C8491C" w:rsidRDefault="00C8491C" w:rsidP="00C8491C">
      <w:pPr>
        <w:rPr>
          <w:rFonts w:ascii="Kozuka Gothic Pro EL" w:eastAsia="Kozuka Gothic Pro EL" w:hAnsi="Kozuka Gothic Pro EL"/>
        </w:rPr>
      </w:pPr>
    </w:p>
    <w:p w:rsidR="00C8491C" w:rsidRDefault="00C8491C" w:rsidP="00C8491C">
      <w:pPr>
        <w:rPr>
          <w:rFonts w:ascii="Kozuka Gothic Pro EL" w:eastAsia="Kozuka Gothic Pro EL" w:hAnsi="Kozuka Gothic Pro EL"/>
        </w:rPr>
      </w:pPr>
    </w:p>
    <w:p w:rsidR="00C8491C" w:rsidRDefault="00C8491C" w:rsidP="00C8491C">
      <w:pPr>
        <w:rPr>
          <w:rFonts w:ascii="Kozuka Gothic Pro EL" w:eastAsia="Kozuka Gothic Pro EL" w:hAnsi="Kozuka Gothic Pro EL"/>
        </w:rPr>
      </w:pPr>
      <w:r w:rsidRPr="00C8491C">
        <w:rPr>
          <w:rFonts w:ascii="Bodoni MT Black" w:eastAsia="Kozuka Gothic Pro EL" w:hAnsi="Bodoni MT Black"/>
        </w:rPr>
        <w:t xml:space="preserve">TOTAL: </w:t>
      </w:r>
      <w:r w:rsidR="004C21FE">
        <w:rPr>
          <w:rFonts w:ascii="Bodoni MT Black" w:eastAsia="Kozuka Gothic Pro EL" w:hAnsi="Bodoni MT Black"/>
        </w:rPr>
        <w:t>45 points: Daily Work Grade</w:t>
      </w:r>
      <w:r w:rsidR="00D231B9">
        <w:rPr>
          <w:rFonts w:ascii="Kozuka Gothic Pro EL" w:eastAsia="Kozuka Gothic Pro EL" w:hAnsi="Kozuka Gothic Pro EL"/>
        </w:rPr>
        <w:tab/>
      </w:r>
      <w:r w:rsidR="00D231B9">
        <w:rPr>
          <w:rFonts w:ascii="Kozuka Gothic Pro EL" w:eastAsia="Kozuka Gothic Pro EL" w:hAnsi="Kozuka Gothic Pro EL"/>
        </w:rPr>
        <w:tab/>
      </w:r>
    </w:p>
    <w:p w:rsidR="00D231B9" w:rsidRPr="00C8491C" w:rsidRDefault="00D231B9" w:rsidP="00C8491C">
      <w:pPr>
        <w:rPr>
          <w:rFonts w:ascii="Kozuka Gothic Pro EL" w:eastAsia="Kozuka Gothic Pro EL" w:hAnsi="Kozuka Gothic Pro EL"/>
        </w:rPr>
      </w:pPr>
    </w:p>
    <w:p w:rsidR="0063151A" w:rsidRPr="0063151A" w:rsidRDefault="0063151A" w:rsidP="00C8491C">
      <w:pPr>
        <w:pStyle w:val="ListParagraph"/>
        <w:ind w:left="1080"/>
        <w:rPr>
          <w:rFonts w:ascii="Kozuka Gothic Pro EL" w:eastAsia="Kozuka Gothic Pro EL" w:hAnsi="Kozuka Gothic Pro EL"/>
        </w:rPr>
      </w:pPr>
    </w:p>
    <w:p w:rsidR="0063151A" w:rsidRDefault="0063151A">
      <w:pPr>
        <w:rPr>
          <w:rFonts w:ascii="Bodoni MT Black" w:hAnsi="Bodoni MT Black"/>
        </w:rPr>
      </w:pPr>
    </w:p>
    <w:p w:rsidR="00D231B9" w:rsidRDefault="00D231B9">
      <w:pPr>
        <w:rPr>
          <w:rFonts w:ascii="Bodoni MT Black" w:hAnsi="Bodoni MT Black"/>
        </w:rPr>
      </w:pPr>
      <w:r>
        <w:rPr>
          <w:rFonts w:ascii="Bodoni MT Black" w:hAnsi="Bodoni MT Black"/>
        </w:rPr>
        <w:lastRenderedPageBreak/>
        <w:t>SAMPLE</w:t>
      </w:r>
    </w:p>
    <w:p w:rsidR="00D231B9" w:rsidRDefault="00D231B9">
      <w:pPr>
        <w:rPr>
          <w:rFonts w:ascii="Kozuka Gothic Pro H" w:eastAsia="Kozuka Gothic Pro H" w:hAnsi="Kozuka Gothic Pro H"/>
          <w:u w:val="single"/>
        </w:rPr>
      </w:pPr>
      <w:r>
        <w:rPr>
          <w:rFonts w:ascii="Kozuka Gothic Pro H" w:eastAsia="Kozuka Gothic Pro H" w:hAnsi="Kozuka Gothic Pro H"/>
          <w:u w:val="single"/>
        </w:rPr>
        <w:t>CLARITY</w:t>
      </w:r>
    </w:p>
    <w:p w:rsidR="00D231B9" w:rsidRDefault="00D231B9">
      <w:pPr>
        <w:rPr>
          <w:rFonts w:ascii="Kozuka Gothic Pro EL" w:eastAsia="Kozuka Gothic Pro EL" w:hAnsi="Kozuka Gothic Pro EL"/>
        </w:rPr>
      </w:pPr>
      <w:r>
        <w:rPr>
          <w:rFonts w:ascii="Kozuka Gothic Pro EL" w:eastAsia="Kozuka Gothic Pro EL" w:hAnsi="Kozuka Gothic Pro EL"/>
        </w:rPr>
        <w:t>Beach grass 4 a.m.</w:t>
      </w:r>
    </w:p>
    <w:p w:rsidR="00D231B9" w:rsidRDefault="00D231B9">
      <w:pPr>
        <w:rPr>
          <w:rFonts w:ascii="Kozuka Gothic Pro EL" w:eastAsia="Kozuka Gothic Pro EL" w:hAnsi="Kozuka Gothic Pro EL"/>
        </w:rPr>
      </w:pPr>
      <w:r>
        <w:rPr>
          <w:rFonts w:ascii="Kozuka Gothic Pro EL" w:eastAsia="Kozuka Gothic Pro EL" w:hAnsi="Kozuka Gothic Pro EL"/>
        </w:rPr>
        <w:t>Wind whistles wet</w:t>
      </w:r>
    </w:p>
    <w:p w:rsidR="00D231B9" w:rsidRDefault="00D231B9">
      <w:pPr>
        <w:rPr>
          <w:rFonts w:ascii="Kozuka Gothic Pro EL" w:eastAsia="Kozuka Gothic Pro EL" w:hAnsi="Kozuka Gothic Pro EL"/>
        </w:rPr>
      </w:pPr>
      <w:r>
        <w:rPr>
          <w:rFonts w:ascii="Kozuka Gothic Pro EL" w:eastAsia="Kozuka Gothic Pro EL" w:hAnsi="Kozuka Gothic Pro EL"/>
        </w:rPr>
        <w:t>Rain damp pavement</w:t>
      </w:r>
    </w:p>
    <w:p w:rsidR="00D231B9" w:rsidRDefault="00D231B9">
      <w:pPr>
        <w:rPr>
          <w:rFonts w:ascii="Kozuka Gothic Pro EL" w:eastAsia="Kozuka Gothic Pro EL" w:hAnsi="Kozuka Gothic Pro EL"/>
        </w:rPr>
      </w:pPr>
      <w:r>
        <w:rPr>
          <w:rFonts w:ascii="Kozuka Gothic Pro EL" w:eastAsia="Kozuka Gothic Pro EL" w:hAnsi="Kozuka Gothic Pro EL"/>
        </w:rPr>
        <w:t>Smells like possibility</w:t>
      </w:r>
    </w:p>
    <w:p w:rsidR="00D231B9" w:rsidRDefault="00D231B9">
      <w:pPr>
        <w:rPr>
          <w:rFonts w:ascii="Kozuka Gothic Pro EL" w:eastAsia="Kozuka Gothic Pro EL" w:hAnsi="Kozuka Gothic Pro EL"/>
        </w:rPr>
      </w:pPr>
    </w:p>
    <w:p w:rsidR="00D231B9" w:rsidRDefault="00D231B9">
      <w:pPr>
        <w:rPr>
          <w:rFonts w:ascii="Kozuka Gothic Pro EL" w:eastAsia="Kozuka Gothic Pro EL" w:hAnsi="Kozuka Gothic Pro EL"/>
        </w:rPr>
      </w:pPr>
      <w:r>
        <w:rPr>
          <w:rFonts w:ascii="Kozuka Gothic Pro EL" w:eastAsia="Kozuka Gothic Pro EL" w:hAnsi="Kozuka Gothic Pro EL"/>
        </w:rPr>
        <w:t>Sometimes I think</w:t>
      </w:r>
    </w:p>
    <w:p w:rsidR="00D231B9" w:rsidRDefault="00D231B9">
      <w:pPr>
        <w:rPr>
          <w:rFonts w:ascii="Kozuka Gothic Pro EL" w:eastAsia="Kozuka Gothic Pro EL" w:hAnsi="Kozuka Gothic Pro EL"/>
        </w:rPr>
      </w:pPr>
      <w:r>
        <w:rPr>
          <w:rFonts w:ascii="Kozuka Gothic Pro EL" w:eastAsia="Kozuka Gothic Pro EL" w:hAnsi="Kozuka Gothic Pro EL"/>
        </w:rPr>
        <w:t>Life could be so easy</w:t>
      </w:r>
    </w:p>
    <w:p w:rsidR="00D231B9" w:rsidRDefault="00D231B9">
      <w:pPr>
        <w:rPr>
          <w:rFonts w:ascii="Kozuka Gothic Pro EL" w:eastAsia="Kozuka Gothic Pro EL" w:hAnsi="Kozuka Gothic Pro EL"/>
        </w:rPr>
      </w:pPr>
      <w:r>
        <w:rPr>
          <w:rFonts w:ascii="Kozuka Gothic Pro EL" w:eastAsia="Kozuka Gothic Pro EL" w:hAnsi="Kozuka Gothic Pro EL"/>
        </w:rPr>
        <w:t xml:space="preserve">If everything were just as clear </w:t>
      </w:r>
    </w:p>
    <w:p w:rsidR="00D231B9" w:rsidRDefault="00D231B9">
      <w:pPr>
        <w:rPr>
          <w:rFonts w:ascii="Kozuka Gothic Pro EL" w:eastAsia="Kozuka Gothic Pro EL" w:hAnsi="Kozuka Gothic Pro EL"/>
        </w:rPr>
      </w:pPr>
      <w:proofErr w:type="gramStart"/>
      <w:r>
        <w:rPr>
          <w:rFonts w:ascii="Kozuka Gothic Pro EL" w:eastAsia="Kozuka Gothic Pro EL" w:hAnsi="Kozuka Gothic Pro EL"/>
        </w:rPr>
        <w:t>as</w:t>
      </w:r>
      <w:proofErr w:type="gramEnd"/>
      <w:r>
        <w:rPr>
          <w:rFonts w:ascii="Kozuka Gothic Pro EL" w:eastAsia="Kozuka Gothic Pro EL" w:hAnsi="Kozuka Gothic Pro EL"/>
        </w:rPr>
        <w:t xml:space="preserve"> in this moment</w:t>
      </w:r>
    </w:p>
    <w:p w:rsidR="00D231B9" w:rsidRDefault="00D231B9">
      <w:pPr>
        <w:rPr>
          <w:rFonts w:ascii="Kozuka Gothic Pro EL" w:eastAsia="Kozuka Gothic Pro EL" w:hAnsi="Kozuka Gothic Pro EL"/>
        </w:rPr>
      </w:pPr>
    </w:p>
    <w:p w:rsidR="00D231B9" w:rsidRDefault="00D231B9">
      <w:pPr>
        <w:rPr>
          <w:rFonts w:ascii="Kozuka Gothic Pro EL" w:eastAsia="Kozuka Gothic Pro EL" w:hAnsi="Kozuka Gothic Pro EL"/>
        </w:rPr>
      </w:pPr>
      <w:r>
        <w:rPr>
          <w:rFonts w:ascii="Kozuka Gothic Pro EL" w:eastAsia="Kozuka Gothic Pro EL" w:hAnsi="Kozuka Gothic Pro EL"/>
        </w:rPr>
        <w:t xml:space="preserve">This is a poem I’d had kicking around in my brain for years.  It was inspired by a </w:t>
      </w:r>
      <w:proofErr w:type="gramStart"/>
      <w:r>
        <w:rPr>
          <w:rFonts w:ascii="Kozuka Gothic Pro EL" w:eastAsia="Kozuka Gothic Pro EL" w:hAnsi="Kozuka Gothic Pro EL"/>
        </w:rPr>
        <w:t>night  when</w:t>
      </w:r>
      <w:proofErr w:type="gramEnd"/>
      <w:r>
        <w:rPr>
          <w:rFonts w:ascii="Kozuka Gothic Pro EL" w:eastAsia="Kozuka Gothic Pro EL" w:hAnsi="Kozuka Gothic Pro EL"/>
        </w:rPr>
        <w:t xml:space="preserve"> I was in college and home on summer break.  After a long night of hanging out, I gave one of my best friends a ride to the home of a guy he worked with way out on North Shore Drive.  It was one of those perfectly warm, breezy humid summer nights and I was wide awake in the pre-dawn hours.  Everything was very quiet.  I pulled my car off to the side of the road to take it all in.  I was so in harmony with the world around me, life just slowed down and I felt tremendously clear when thinking about my present and future.</w:t>
      </w:r>
    </w:p>
    <w:p w:rsidR="00D231B9" w:rsidRDefault="00D231B9">
      <w:pPr>
        <w:rPr>
          <w:rFonts w:ascii="Kozuka Gothic Pro EL" w:eastAsia="Kozuka Gothic Pro EL" w:hAnsi="Kozuka Gothic Pro EL"/>
        </w:rPr>
      </w:pPr>
    </w:p>
    <w:p w:rsidR="00D231B9" w:rsidRPr="00D231B9" w:rsidRDefault="00D231B9">
      <w:pPr>
        <w:rPr>
          <w:rFonts w:ascii="Kozuka Gothic Pro EL" w:eastAsia="Kozuka Gothic Pro EL" w:hAnsi="Kozuka Gothic Pro EL"/>
        </w:rPr>
      </w:pPr>
      <w:r>
        <w:rPr>
          <w:rFonts w:ascii="Kozuka Gothic Pro EL" w:eastAsia="Kozuka Gothic Pro EL" w:hAnsi="Kozuka Gothic Pro EL"/>
        </w:rPr>
        <w:t xml:space="preserve">In writing, I wanted to keep things minimal (I tried this as a haiku a few times) because the moment was so quiet.  I played around with a lot of different line breaks before settling on two stanzas of four lines, roughly equal in length.  In the first stanza, I’m taking in the nature and there’s more imagery (“smells like possibility”) as well as some alliteration.  The second stanza is more inside my head/thoughts and the language is more literal.  That is supposed to contrast the different states of my mind from the more magical nature experience to the more rational thinking about stuff experience. </w:t>
      </w:r>
    </w:p>
    <w:sectPr w:rsidR="00D231B9" w:rsidRPr="00D231B9" w:rsidSect="00D231B9">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Kozuka Gothic Pro EL">
    <w:panose1 w:val="00000000000000000000"/>
    <w:charset w:val="80"/>
    <w:family w:val="swiss"/>
    <w:notTrueType/>
    <w:pitch w:val="variable"/>
    <w:sig w:usb0="E00002FF" w:usb1="6AC7FCFF" w:usb2="00000012" w:usb3="00000000" w:csb0="00020005" w:csb1="00000000"/>
  </w:font>
  <w:font w:name="Bodoni MT Black">
    <w:panose1 w:val="02070A03080606020203"/>
    <w:charset w:val="00"/>
    <w:family w:val="roman"/>
    <w:pitch w:val="variable"/>
    <w:sig w:usb0="00000003" w:usb1="00000000" w:usb2="00000000" w:usb3="00000000" w:csb0="00000001" w:csb1="00000000"/>
  </w:font>
  <w:font w:name="Kozuka Gothic Pro H">
    <w:panose1 w:val="00000000000000000000"/>
    <w:charset w:val="80"/>
    <w:family w:val="swiss"/>
    <w:notTrueType/>
    <w:pitch w:val="variable"/>
    <w:sig w:usb0="E00002FF" w:usb1="6AC7FCFF" w:usb2="00000012" w:usb3="00000000" w:csb0="00020005"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1373A"/>
    <w:multiLevelType w:val="hybridMultilevel"/>
    <w:tmpl w:val="F4B678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AE7A2D"/>
    <w:multiLevelType w:val="hybridMultilevel"/>
    <w:tmpl w:val="AD5C1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EF45208"/>
    <w:multiLevelType w:val="hybridMultilevel"/>
    <w:tmpl w:val="063A1F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51A"/>
    <w:rsid w:val="000C51B4"/>
    <w:rsid w:val="004C21FE"/>
    <w:rsid w:val="0063151A"/>
    <w:rsid w:val="00A45F94"/>
    <w:rsid w:val="00C8491C"/>
    <w:rsid w:val="00D23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84017A-472F-4139-AD96-F4913E8ED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15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DE7447DA</Template>
  <TotalTime>1342</TotalTime>
  <Pages>2</Pages>
  <Words>307</Words>
  <Characters>1752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2055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2016-10-12T14:18:00Z</dcterms:created>
  <dcterms:modified xsi:type="dcterms:W3CDTF">2017-09-25T11:34:00Z</dcterms:modified>
</cp:coreProperties>
</file>