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97E" w:rsidRPr="00D5697E" w:rsidRDefault="00D5697E" w:rsidP="00D569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4"/>
          <w:szCs w:val="24"/>
        </w:rPr>
        <w:t>AMERICAN AUTHORS RESEARCH PROJECT</w:t>
      </w: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8"/>
          <w:szCs w:val="28"/>
        </w:rPr>
        <w:t>Brief Description</w:t>
      </w: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br/>
        <w:t>Students will work in collaborative groups to design and share a presentation that reflects research on a selected author. Students will utilize presentation software, reinforce research skills and citation format, continue to develop persuasive writing techniques, and explore new areas of literature in which they are interested.</w:t>
      </w: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8"/>
          <w:szCs w:val="28"/>
        </w:rPr>
        <w:t>Learning Targets</w:t>
      </w:r>
    </w:p>
    <w:p w:rsidR="00D5697E" w:rsidRPr="00D5697E" w:rsidRDefault="00D5697E" w:rsidP="00D5697E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Arial" w:eastAsia="Times New Roman" w:hAnsi="Arial" w:cs="Arial"/>
          <w:i/>
          <w:iCs/>
          <w:color w:val="000000"/>
          <w:sz w:val="24"/>
          <w:szCs w:val="24"/>
        </w:rPr>
        <w:t>Students will…</w:t>
      </w:r>
    </w:p>
    <w:p w:rsidR="00D5697E" w:rsidRPr="00D5697E" w:rsidRDefault="00D5697E" w:rsidP="00D5697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Explore areas of American literature independently and collectively.</w:t>
      </w:r>
    </w:p>
    <w:p w:rsidR="00D5697E" w:rsidRPr="00D5697E" w:rsidRDefault="00D5697E" w:rsidP="00D5697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Create a renewed interest in the literature and use a creative approach to research.</w:t>
      </w:r>
    </w:p>
    <w:p w:rsidR="00D5697E" w:rsidRPr="00D5697E" w:rsidRDefault="00D5697E" w:rsidP="00D5697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Expand their knowledge base and teach others what they have learned. </w:t>
      </w:r>
    </w:p>
    <w:p w:rsidR="00D5697E" w:rsidRPr="00D5697E" w:rsidRDefault="00D5697E" w:rsidP="00D5697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Use technology to enhance learning, specifically for research, organization, and presentation purposes.</w:t>
      </w:r>
    </w:p>
    <w:p w:rsidR="00D5697E" w:rsidRPr="00D5697E" w:rsidRDefault="00D5697E" w:rsidP="00D5697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Participate collaboratively and productively in teams, using effective communication and fulfilling responsibilities in a virtual presentation that reflects research and collaboration skills. Team responsibilities include demonstrating appropriate social/group skills and will include evaluating member effectiveness (including self).</w:t>
      </w:r>
    </w:p>
    <w:p w:rsidR="00D5697E" w:rsidRPr="00D5697E" w:rsidRDefault="00D5697E" w:rsidP="00D5697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Refine research skills including gathering information, developing a position, interpreting, synthesizing, and evaluating outside information, organizing time and text, citation skills, and producing a polished final research project.</w:t>
      </w:r>
    </w:p>
    <w:p w:rsidR="00D5697E" w:rsidRPr="00D5697E" w:rsidRDefault="00D5697E" w:rsidP="00D5697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Compose, edit, revise, and publish appropriate text for a persuasive purpose and to a specific audience.</w:t>
      </w:r>
    </w:p>
    <w:p w:rsidR="00D5697E" w:rsidRPr="00D5697E" w:rsidRDefault="00D5697E" w:rsidP="00D5697E">
      <w:pPr>
        <w:numPr>
          <w:ilvl w:val="0"/>
          <w:numId w:val="1"/>
        </w:numPr>
        <w:spacing w:after="2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Present final presentations to the class and make them available for others via our school computer network. </w:t>
      </w: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4"/>
          <w:szCs w:val="24"/>
        </w:rPr>
        <w:t>AUTHOR LIST</w:t>
      </w: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(</w:t>
      </w:r>
      <w:r w:rsidRPr="00D5697E">
        <w:rPr>
          <w:rFonts w:ascii="Arial" w:eastAsia="Times New Roman" w:hAnsi="Arial" w:cs="Arial"/>
          <w:b/>
          <w:bCs/>
          <w:color w:val="000000"/>
        </w:rPr>
        <w:t>You will choose either one author or a group of authors, as specified)</w:t>
      </w:r>
    </w:p>
    <w:p w:rsidR="00721E83" w:rsidRDefault="00721E83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  <w:sectPr w:rsidR="00721E83" w:rsidSect="00D5697E"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lastRenderedPageBreak/>
        <w:t>Edgar Allan Poe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Emily Dickinson</w:t>
      </w:r>
    </w:p>
    <w:p w:rsid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F. Scott Fitzgerald</w:t>
      </w:r>
    </w:p>
    <w:p w:rsidR="00721E83" w:rsidRPr="00D5697E" w:rsidRDefault="00721E83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Ernest Hemingway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Maya Angelou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Sherman Alexie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Mark Twain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Sandra Cisneros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Kurt Vonnegut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Frederick Douglass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John Steinbeck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D5697E">
        <w:rPr>
          <w:rFonts w:ascii="Arial" w:eastAsia="Times New Roman" w:hAnsi="Arial" w:cs="Arial"/>
          <w:color w:val="000000"/>
          <w:kern w:val="36"/>
          <w:sz w:val="24"/>
          <w:szCs w:val="24"/>
        </w:rPr>
        <w:t>Sylvia Plath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lastRenderedPageBreak/>
        <w:t>Kate Chopin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Harper Lee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Harlem Renaissance: 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Langston Hughes, </w:t>
      </w:r>
      <w:proofErr w:type="spellStart"/>
      <w:r w:rsidRPr="00D5697E">
        <w:rPr>
          <w:rFonts w:ascii="Arial" w:eastAsia="Times New Roman" w:hAnsi="Arial" w:cs="Arial"/>
          <w:color w:val="000000"/>
          <w:sz w:val="24"/>
          <w:szCs w:val="24"/>
        </w:rPr>
        <w:t>Countee</w:t>
      </w:r>
      <w:proofErr w:type="spellEnd"/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 Cullen, </w:t>
      </w:r>
      <w:proofErr w:type="spellStart"/>
      <w:r w:rsidRPr="00D5697E">
        <w:rPr>
          <w:rFonts w:ascii="Arial" w:eastAsia="Times New Roman" w:hAnsi="Arial" w:cs="Arial"/>
          <w:color w:val="000000"/>
          <w:sz w:val="24"/>
          <w:szCs w:val="24"/>
        </w:rPr>
        <w:t>Zora</w:t>
      </w:r>
      <w:proofErr w:type="spellEnd"/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 Neale Hurston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i/>
          <w:iCs/>
          <w:color w:val="000000"/>
          <w:sz w:val="24"/>
          <w:szCs w:val="24"/>
        </w:rPr>
        <w:t>Modernist Poetry: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 E. E. Cummings, Ezra Pound, William Carlos Williams, T.S. Eliot</w:t>
      </w:r>
    </w:p>
    <w:p w:rsid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i/>
          <w:iCs/>
          <w:color w:val="000000"/>
          <w:sz w:val="24"/>
          <w:szCs w:val="24"/>
        </w:rPr>
        <w:t>Transcendentalists: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 Ralph Waldo Emerson, Henry David Thoreau</w:t>
      </w:r>
    </w:p>
    <w:p w:rsidR="00D5697E" w:rsidRPr="00D5697E" w:rsidRDefault="00D5697E" w:rsidP="00D5697E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>The Beats: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Jack Kerouac, Alan Ginsberg etc.</w:t>
      </w:r>
    </w:p>
    <w:p w:rsidR="00721E83" w:rsidRDefault="00721E83" w:rsidP="00D5697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721E83" w:rsidSect="00721E83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:rsidR="00D5697E" w:rsidRPr="00D5697E" w:rsidRDefault="00D5697E" w:rsidP="00D5697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721E83" w:rsidRDefault="00721E83" w:rsidP="00D5697E">
      <w:pPr>
        <w:spacing w:after="0" w:line="240" w:lineRule="auto"/>
        <w:rPr>
          <w:rFonts w:ascii="Arial" w:eastAsia="Times New Roman" w:hAnsi="Arial" w:cs="Arial"/>
          <w:b/>
          <w:bCs/>
          <w:smallCaps/>
          <w:color w:val="000000"/>
          <w:sz w:val="28"/>
          <w:szCs w:val="28"/>
        </w:rPr>
      </w:pPr>
    </w:p>
    <w:p w:rsidR="00721E83" w:rsidRDefault="00721E83" w:rsidP="00D5697E">
      <w:pPr>
        <w:spacing w:after="0" w:line="240" w:lineRule="auto"/>
        <w:rPr>
          <w:rFonts w:ascii="Arial" w:eastAsia="Times New Roman" w:hAnsi="Arial" w:cs="Arial"/>
          <w:b/>
          <w:bCs/>
          <w:smallCaps/>
          <w:color w:val="000000"/>
          <w:sz w:val="28"/>
          <w:szCs w:val="28"/>
        </w:rPr>
      </w:pP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8"/>
          <w:szCs w:val="28"/>
        </w:rPr>
        <w:lastRenderedPageBreak/>
        <w:t>Prompt: Research an American Author (s) and answer the following questions:</w:t>
      </w:r>
    </w:p>
    <w:p w:rsidR="00D5697E" w:rsidRPr="00721E83" w:rsidRDefault="00D5697E" w:rsidP="00D5697E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721E83">
        <w:rPr>
          <w:rFonts w:ascii="Arial" w:eastAsia="Times New Roman" w:hAnsi="Arial" w:cs="Arial"/>
          <w:b/>
          <w:color w:val="000000"/>
          <w:sz w:val="24"/>
          <w:szCs w:val="24"/>
        </w:rPr>
        <w:t>How has the author’s life impacted the writings the author produced?</w:t>
      </w:r>
    </w:p>
    <w:p w:rsidR="00D5697E" w:rsidRPr="00D5697E" w:rsidRDefault="00D5697E" w:rsidP="00D5697E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How does the author’s work continue to impact modern American society in meaningful ways?</w:t>
      </w: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697E" w:rsidRPr="00D5697E" w:rsidRDefault="00D5697E" w:rsidP="00D5697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8"/>
          <w:szCs w:val="28"/>
        </w:rPr>
        <w:t>Research Paper Guidelines (50 points)</w:t>
      </w:r>
    </w:p>
    <w:p w:rsidR="00D5697E" w:rsidRPr="00D5697E" w:rsidRDefault="00D5697E" w:rsidP="00D5697E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Introduction: 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>Introduces the author and includes a thesis statement that states your claim. (5 points)</w:t>
      </w:r>
    </w:p>
    <w:p w:rsidR="00D5697E" w:rsidRPr="00D5697E" w:rsidRDefault="00D5697E" w:rsidP="00D5697E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Body: 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>FOUR (4) body paragraphs. The content will vary depending on the information you find and how you choose to support your thesis statement.</w:t>
      </w:r>
    </w:p>
    <w:p w:rsidR="00D5697E" w:rsidRPr="00D5697E" w:rsidRDefault="00D5697E" w:rsidP="00D5697E">
      <w:pPr>
        <w:numPr>
          <w:ilvl w:val="1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Each paragraph should have a clear topic sentence and be followed with specific examples and evidence from the author’s life and works.</w:t>
      </w:r>
    </w:p>
    <w:p w:rsidR="00D5697E" w:rsidRPr="00D5697E" w:rsidRDefault="00D5697E" w:rsidP="00D5697E">
      <w:pPr>
        <w:numPr>
          <w:ilvl w:val="1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Information should be primarily in YOUR own words</w:t>
      </w:r>
    </w:p>
    <w:p w:rsidR="00D5697E" w:rsidRPr="00D5697E" w:rsidRDefault="00D5697E" w:rsidP="00D5697E">
      <w:pPr>
        <w:numPr>
          <w:ilvl w:val="1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Include direct quotes and in-text citations for all borrowed, quoted, and paraphrased information. </w:t>
      </w:r>
    </w:p>
    <w:p w:rsidR="00D5697E" w:rsidRPr="00D5697E" w:rsidRDefault="00D5697E" w:rsidP="00D5697E">
      <w:pPr>
        <w:numPr>
          <w:ilvl w:val="1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Paragraphs should be well-developed and SHOW readers BOTH how the author’s works were influenced by their life AND how the author has impacted American literature as a whole. (20 points)</w:t>
      </w:r>
    </w:p>
    <w:p w:rsidR="00D5697E" w:rsidRPr="00D5697E" w:rsidRDefault="00D5697E" w:rsidP="00D5697E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>Conclusion: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 Walk out of the paper, reword your thesis,</w:t>
      </w:r>
      <w:r w:rsidR="00721E8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>don’t introduce new information, and leave the reader with a lasting impression about the importance of the author to American literature. (5 points)</w:t>
      </w:r>
    </w:p>
    <w:p w:rsidR="00D5697E" w:rsidRPr="00D5697E" w:rsidRDefault="00D5697E" w:rsidP="00D5697E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MLA Format: 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> (10 points)</w:t>
      </w:r>
    </w:p>
    <w:p w:rsidR="00D5697E" w:rsidRPr="00D5697E" w:rsidRDefault="00D5697E" w:rsidP="00D5697E">
      <w:pPr>
        <w:numPr>
          <w:ilvl w:val="1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Proper MLA format (heading, title, spacing, font, page numbers, </w:t>
      </w:r>
      <w:proofErr w:type="spellStart"/>
      <w:r w:rsidRPr="00D5697E">
        <w:rPr>
          <w:rFonts w:ascii="Arial" w:eastAsia="Times New Roman" w:hAnsi="Arial" w:cs="Arial"/>
          <w:color w:val="000000"/>
          <w:sz w:val="24"/>
          <w:szCs w:val="24"/>
        </w:rPr>
        <w:t>etc</w:t>
      </w:r>
      <w:proofErr w:type="spellEnd"/>
      <w:r w:rsidRPr="00D5697E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D5697E" w:rsidRPr="00D5697E" w:rsidRDefault="00D5697E" w:rsidP="00D5697E">
      <w:pPr>
        <w:numPr>
          <w:ilvl w:val="1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Properly formatted in-text citations</w:t>
      </w:r>
    </w:p>
    <w:p w:rsidR="00D5697E" w:rsidRPr="00D5697E" w:rsidRDefault="00D5697E" w:rsidP="00D5697E">
      <w:pPr>
        <w:numPr>
          <w:ilvl w:val="1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Properly formatted Works Cited page</w:t>
      </w:r>
    </w:p>
    <w:p w:rsidR="00D5697E" w:rsidRPr="00D5697E" w:rsidRDefault="00D5697E" w:rsidP="00D5697E">
      <w:pPr>
        <w:numPr>
          <w:ilvl w:val="1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A minimum of 3 sources (at least 1 print and 1 database) that are used for research and referenced in the body paragraphs as well as Works Cited page </w:t>
      </w:r>
    </w:p>
    <w:p w:rsidR="00D5697E" w:rsidRPr="00D5697E" w:rsidRDefault="00D5697E" w:rsidP="00D5697E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MUGS: 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>Proper mechanics, usage, grammar, and spelling (10 points)</w:t>
      </w: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697E" w:rsidRPr="00D5697E" w:rsidRDefault="00D5697E" w:rsidP="00D5697E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8"/>
          <w:szCs w:val="28"/>
          <w:u w:val="single"/>
        </w:rPr>
        <w:t>Research Presentation Guidelines:</w:t>
      </w:r>
      <w:r w:rsidR="00721E83">
        <w:rPr>
          <w:rFonts w:ascii="Arial" w:eastAsia="Times New Roman" w:hAnsi="Arial" w:cs="Arial"/>
          <w:b/>
          <w:bCs/>
          <w:smallCaps/>
          <w:color w:val="000000"/>
          <w:sz w:val="28"/>
          <w:szCs w:val="28"/>
          <w:u w:val="single"/>
        </w:rPr>
        <w:t xml:space="preserve">  </w:t>
      </w: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8"/>
          <w:szCs w:val="28"/>
        </w:rPr>
        <w:t>Minimum 8 Slides:</w:t>
      </w:r>
      <w:r w:rsidRPr="00D5697E">
        <w:rPr>
          <w:rFonts w:ascii="Arial" w:eastAsia="Times New Roman" w:hAnsi="Arial" w:cs="Arial"/>
          <w:smallCaps/>
          <w:color w:val="000000"/>
          <w:sz w:val="28"/>
          <w:szCs w:val="28"/>
        </w:rPr>
        <w:t xml:space="preserve"> </w:t>
      </w:r>
    </w:p>
    <w:p w:rsidR="00D5697E" w:rsidRPr="00D5697E" w:rsidRDefault="00D5697E" w:rsidP="00D5697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Arial" w:eastAsia="Times New Roman" w:hAnsi="Arial" w:cs="Arial"/>
          <w:smallCaps/>
          <w:color w:val="000000"/>
          <w:sz w:val="28"/>
          <w:szCs w:val="28"/>
        </w:rPr>
        <w:t>Title page (1), Intro (1), Body (4), Conclusion (1), Works Cited (1)</w:t>
      </w: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697E" w:rsidRPr="00D5697E" w:rsidRDefault="00D5697E" w:rsidP="00D5697E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Cover slide is MLA format title page (See Purdue OWL website, or other, for specific directions on formatting title page)</w:t>
      </w:r>
    </w:p>
    <w:p w:rsidR="00D5697E" w:rsidRPr="00D5697E" w:rsidRDefault="00D5697E" w:rsidP="00D5697E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Introduction slide </w:t>
      </w:r>
    </w:p>
    <w:p w:rsidR="00D5697E" w:rsidRPr="00D5697E" w:rsidRDefault="00D5697E" w:rsidP="00D5697E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Body: Biographical information (minimum 2 slides with notes &amp; </w:t>
      </w: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>citations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D5697E" w:rsidRPr="00D5697E" w:rsidRDefault="00D5697E" w:rsidP="00D5697E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Body: Impact on writing (minimum 2 slides with notes &amp; </w:t>
      </w: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>citations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D5697E" w:rsidRPr="00D5697E" w:rsidRDefault="00D5697E" w:rsidP="00D5697E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Conclusion slide</w:t>
      </w:r>
    </w:p>
    <w:p w:rsidR="00D5697E" w:rsidRPr="00D5697E" w:rsidRDefault="00D5697E" w:rsidP="00D5697E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Works Cited page slide (correct MLA format) – be sure each Works Cited entry connects to a textual citation in slideshow notes (use media center “purple sheet” or Purdue’s OWL web site for correct citation rules)</w:t>
      </w: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21E83" w:rsidRDefault="00721E83" w:rsidP="00D5697E">
      <w:pPr>
        <w:spacing w:after="0" w:line="240" w:lineRule="auto"/>
        <w:outlineLvl w:val="2"/>
        <w:rPr>
          <w:rFonts w:ascii="Arial" w:eastAsia="Times New Roman" w:hAnsi="Arial" w:cs="Arial"/>
          <w:b/>
          <w:bCs/>
          <w:smallCaps/>
          <w:color w:val="000000"/>
          <w:sz w:val="28"/>
          <w:szCs w:val="28"/>
          <w:u w:val="single"/>
        </w:rPr>
      </w:pPr>
    </w:p>
    <w:p w:rsidR="00D5697E" w:rsidRPr="00D5697E" w:rsidRDefault="00D5697E" w:rsidP="00D5697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8"/>
          <w:szCs w:val="28"/>
          <w:u w:val="single"/>
        </w:rPr>
        <w:lastRenderedPageBreak/>
        <w:t>Guidelines</w:t>
      </w:r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Presentation should be persuasive, engaging, and interesting to your audience (teenagers, people!)</w:t>
      </w:r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Remember to use rules of writing persuasive essays: Introduction, body paragraphs , and conclusion</w:t>
      </w:r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Each slide should include a graphic and color</w:t>
      </w:r>
      <w:r w:rsidR="00721E83">
        <w:rPr>
          <w:rFonts w:ascii="Arial" w:eastAsia="Times New Roman" w:hAnsi="Arial" w:cs="Arial"/>
          <w:color w:val="000000"/>
          <w:sz w:val="24"/>
          <w:szCs w:val="24"/>
        </w:rPr>
        <w:t xml:space="preserve"> and appropriate font </w:t>
      </w:r>
      <w:proofErr w:type="spellStart"/>
      <w:r w:rsidR="00721E83">
        <w:rPr>
          <w:rFonts w:ascii="Arial" w:eastAsia="Times New Roman" w:hAnsi="Arial" w:cs="Arial"/>
          <w:color w:val="000000"/>
          <w:sz w:val="24"/>
          <w:szCs w:val="24"/>
        </w:rPr>
        <w:t>usuage</w:t>
      </w:r>
      <w:proofErr w:type="spellEnd"/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Each slide should have a maximum of four bullet points and use a font large enough to be legible to audience (no more than six words per line)</w:t>
      </w:r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Each slide will include a </w:t>
      </w: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>minimum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 of </w:t>
      </w: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2 original and complete paragraphs IN the NOTES SECTION with evidence and correct MLA textual citations </w:t>
      </w:r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Information should be primarily in YOUR own words</w:t>
      </w:r>
      <w:bookmarkStart w:id="0" w:name="_GoBack"/>
      <w:bookmarkEnd w:id="0"/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 xml:space="preserve">Each slide </w:t>
      </w: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MUST </w:t>
      </w:r>
      <w:r w:rsidRPr="00D5697E">
        <w:rPr>
          <w:rFonts w:ascii="Arial" w:eastAsia="Times New Roman" w:hAnsi="Arial" w:cs="Arial"/>
          <w:color w:val="000000"/>
          <w:sz w:val="24"/>
          <w:szCs w:val="24"/>
        </w:rPr>
        <w:t>i</w:t>
      </w: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>nclude citations for ALL  borrowed, quoted, and paraphrased information</w:t>
      </w:r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In-class presentation should reflect both the slide’s bullets AND the notes</w:t>
      </w:r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All students should participate meaningfully in both the preparation and the presentation</w:t>
      </w:r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Final slide is a complete MLA format Works Cited page that shows the use of at LEAST 3 resources (at least one print and one database – the rest can be your choice)</w:t>
      </w:r>
    </w:p>
    <w:p w:rsidR="00D5697E" w:rsidRPr="00D5697E" w:rsidRDefault="00D5697E" w:rsidP="00D5697E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color w:val="000000"/>
          <w:sz w:val="24"/>
          <w:szCs w:val="24"/>
        </w:rPr>
        <w:t>EDIT and REVISE slides and notes closely prior to final submission!</w:t>
      </w: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697E" w:rsidRPr="00D5697E" w:rsidRDefault="00D5697E" w:rsidP="00D56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smallCaps/>
          <w:color w:val="000000"/>
          <w:sz w:val="28"/>
          <w:szCs w:val="28"/>
        </w:rPr>
        <w:t>Schedule</w:t>
      </w:r>
    </w:p>
    <w:p w:rsidR="00D5697E" w:rsidRPr="00D5697E" w:rsidRDefault="00D5697E" w:rsidP="00D5697E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>Library - research &amp; work dates</w:t>
      </w:r>
      <w:r w:rsidR="00721E83">
        <w:rPr>
          <w:rFonts w:ascii="Arial" w:eastAsia="Times New Roman" w:hAnsi="Arial" w:cs="Arial"/>
          <w:b/>
          <w:bCs/>
          <w:color w:val="000000"/>
          <w:sz w:val="24"/>
          <w:szCs w:val="24"/>
        </w:rPr>
        <w:t>:  May 7-May 25</w:t>
      </w:r>
    </w:p>
    <w:p w:rsidR="00D5697E" w:rsidRPr="00D5697E" w:rsidRDefault="00D5697E" w:rsidP="00D5697E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Rough draft due: </w:t>
      </w:r>
      <w:r w:rsidR="00721E83">
        <w:rPr>
          <w:rFonts w:ascii="Arial" w:eastAsia="Times New Roman" w:hAnsi="Arial" w:cs="Arial"/>
          <w:b/>
          <w:bCs/>
          <w:color w:val="000000"/>
          <w:sz w:val="24"/>
          <w:szCs w:val="24"/>
        </w:rPr>
        <w:t>May 25</w:t>
      </w:r>
    </w:p>
    <w:p w:rsidR="00D5697E" w:rsidRPr="00D5697E" w:rsidRDefault="00D5697E" w:rsidP="00D5697E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>In-class presentations:</w:t>
      </w:r>
      <w:r w:rsidR="00721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21E83">
        <w:rPr>
          <w:rFonts w:ascii="Arial" w:eastAsia="Times New Roman" w:hAnsi="Arial" w:cs="Arial"/>
          <w:b/>
          <w:color w:val="000000"/>
          <w:sz w:val="24"/>
          <w:szCs w:val="24"/>
        </w:rPr>
        <w:t>May 30-June 2</w:t>
      </w:r>
    </w:p>
    <w:p w:rsidR="00D5697E" w:rsidRPr="00D5697E" w:rsidRDefault="00D5697E" w:rsidP="00D5697E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>Final draft due:</w:t>
      </w:r>
      <w:r w:rsidR="00721E8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June 2</w:t>
      </w:r>
    </w:p>
    <w:p w:rsidR="00D5697E" w:rsidRPr="00D5697E" w:rsidRDefault="00D5697E" w:rsidP="00D5697E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D5697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Graded team evaluations due: </w:t>
      </w:r>
      <w:r w:rsidR="00721E83">
        <w:rPr>
          <w:rFonts w:ascii="Arial" w:eastAsia="Times New Roman" w:hAnsi="Arial" w:cs="Arial"/>
          <w:b/>
          <w:color w:val="000000"/>
          <w:sz w:val="24"/>
          <w:szCs w:val="24"/>
        </w:rPr>
        <w:t>June 2</w:t>
      </w:r>
    </w:p>
    <w:p w:rsidR="00AC3654" w:rsidRDefault="00D5697E" w:rsidP="00D5697E">
      <w:r w:rsidRPr="00D5697E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AC3654" w:rsidSect="00721E8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57F76"/>
    <w:multiLevelType w:val="multilevel"/>
    <w:tmpl w:val="62A83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087852"/>
    <w:multiLevelType w:val="multilevel"/>
    <w:tmpl w:val="857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795430"/>
    <w:multiLevelType w:val="multilevel"/>
    <w:tmpl w:val="1DD26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82115"/>
    <w:multiLevelType w:val="multilevel"/>
    <w:tmpl w:val="BCEC3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980461"/>
    <w:multiLevelType w:val="multilevel"/>
    <w:tmpl w:val="48FEA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F4386C"/>
    <w:multiLevelType w:val="multilevel"/>
    <w:tmpl w:val="71A2C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C4271F"/>
    <w:multiLevelType w:val="multilevel"/>
    <w:tmpl w:val="14905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97E"/>
    <w:rsid w:val="000C51B4"/>
    <w:rsid w:val="00721E83"/>
    <w:rsid w:val="00A45F94"/>
    <w:rsid w:val="00D5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228042-A88B-4BDE-85F3-491959B84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569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569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569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97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5697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5697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56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93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B4C3436B</Template>
  <TotalTime>1</TotalTime>
  <Pages>3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5587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2018-05-04T12:21:00Z</dcterms:created>
  <dcterms:modified xsi:type="dcterms:W3CDTF">2018-05-04T12:21:00Z</dcterms:modified>
</cp:coreProperties>
</file>