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482592" w:rsidRDefault="00482592">
      <w:pPr>
        <w:pStyle w:val="Heading2"/>
      </w:pPr>
    </w:p>
    <w:p w:rsidR="00482592" w:rsidRDefault="00846452">
      <w:pPr>
        <w:tabs>
          <w:tab w:val="left" w:pos="2325"/>
        </w:tabs>
      </w:pPr>
      <w:r>
        <w:rPr>
          <w:rFonts w:ascii="Arial" w:eastAsia="Arial" w:hAnsi="Arial" w:cs="Arial"/>
          <w:b/>
        </w:rPr>
        <w:t>Nonfiction Independent Reading Unit</w:t>
      </w:r>
    </w:p>
    <w:p w:rsidR="00482592" w:rsidRDefault="00482592">
      <w:pPr>
        <w:tabs>
          <w:tab w:val="left" w:pos="2325"/>
        </w:tabs>
      </w:pPr>
    </w:p>
    <w:p w:rsidR="00482592" w:rsidRDefault="00482592">
      <w:pPr>
        <w:tabs>
          <w:tab w:val="left" w:pos="2325"/>
        </w:tabs>
      </w:pPr>
    </w:p>
    <w:p w:rsidR="00482592" w:rsidRDefault="00482592">
      <w:pPr>
        <w:tabs>
          <w:tab w:val="left" w:pos="2325"/>
        </w:tabs>
      </w:pPr>
    </w:p>
    <w:p w:rsidR="00482592" w:rsidRDefault="00846452">
      <w:pPr>
        <w:tabs>
          <w:tab w:val="left" w:pos="2325"/>
        </w:tabs>
      </w:pPr>
      <w:r>
        <w:rPr>
          <w:rFonts w:ascii="Arial" w:eastAsia="Arial" w:hAnsi="Arial" w:cs="Arial"/>
          <w:b/>
        </w:rPr>
        <w:t>Name: ________________________________________________________________</w:t>
      </w:r>
    </w:p>
    <w:p w:rsidR="00482592" w:rsidRDefault="00482592">
      <w:pPr>
        <w:tabs>
          <w:tab w:val="left" w:pos="2325"/>
        </w:tabs>
      </w:pPr>
    </w:p>
    <w:p w:rsidR="00482592" w:rsidRDefault="00846452">
      <w:pPr>
        <w:tabs>
          <w:tab w:val="left" w:pos="2325"/>
        </w:tabs>
      </w:pPr>
      <w:r>
        <w:rPr>
          <w:rFonts w:ascii="Arial" w:eastAsia="Arial" w:hAnsi="Arial" w:cs="Arial"/>
          <w:b/>
        </w:rPr>
        <w:t xml:space="preserve">Title of Book: </w:t>
      </w:r>
      <w:bookmarkStart w:id="0" w:name="_GoBack"/>
      <w:r>
        <w:rPr>
          <w:rFonts w:ascii="Arial" w:eastAsia="Arial" w:hAnsi="Arial" w:cs="Arial"/>
          <w:b/>
        </w:rPr>
        <w:t>___________________________________________________________</w:t>
      </w:r>
    </w:p>
    <w:p w:rsidR="00482592" w:rsidRDefault="00482592"/>
    <w:bookmarkEnd w:id="0"/>
    <w:p w:rsidR="00482592" w:rsidRDefault="00846452">
      <w:r>
        <w:rPr>
          <w:rFonts w:ascii="Arial" w:eastAsia="Arial" w:hAnsi="Arial" w:cs="Arial"/>
          <w:b/>
          <w:u w:val="single"/>
        </w:rPr>
        <w:t>Content (Slides) – 50 points</w:t>
      </w:r>
    </w:p>
    <w:p w:rsidR="00482592" w:rsidRDefault="00846452">
      <w:r>
        <w:rPr>
          <w:rFonts w:ascii="Arial" w:eastAsia="Arial" w:hAnsi="Arial" w:cs="Arial"/>
          <w:b/>
          <w:highlight w:val="yellow"/>
        </w:rPr>
        <w:t>**** Entire Presentation = 12 Slides Minimum****</w:t>
      </w:r>
    </w:p>
    <w:p w:rsidR="00482592" w:rsidRDefault="00482592"/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MLA title slide – Title of book and your name, my name, class, date</w:t>
      </w:r>
    </w:p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Author and his/her background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Information about the author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Has the author written other books?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Nonfiction Text Features (</w:t>
      </w:r>
      <w:r>
        <w:rPr>
          <w:rFonts w:ascii="Arial" w:eastAsia="Arial" w:hAnsi="Arial" w:cs="Arial"/>
          <w:b/>
        </w:rPr>
        <w:t>6 slides total</w:t>
      </w:r>
      <w:r>
        <w:rPr>
          <w:rFonts w:ascii="Arial" w:eastAsia="Arial" w:hAnsi="Arial" w:cs="Arial"/>
        </w:rPr>
        <w:t>)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Title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Front Material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Table of Contents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Visual Material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Textual Material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End Material</w:t>
      </w:r>
    </w:p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Characters (Main only)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4 minimum (if available)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Overview/Summary of Book Take Away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What life lesson was learned?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By you and characters</w:t>
      </w:r>
    </w:p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Favorite Quote(s)/Passage(s)</w:t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Identify some of your favorite quotes or passages AND analyze what they mean and why you chose them.</w:t>
      </w:r>
    </w:p>
    <w:p w:rsidR="00482592" w:rsidRDefault="00846452">
      <w:pPr>
        <w:numPr>
          <w:ilvl w:val="0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Recommendation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482592" w:rsidRDefault="00846452">
      <w:pPr>
        <w:numPr>
          <w:ilvl w:val="1"/>
          <w:numId w:val="3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Would you recommend this book? Why or why not.  </w:t>
      </w:r>
      <w:r>
        <w:rPr>
          <w:rFonts w:ascii="Arial" w:eastAsia="Arial" w:hAnsi="Arial" w:cs="Arial"/>
          <w:b/>
        </w:rPr>
        <w:t>SUPPORT!</w:t>
      </w:r>
      <w:r>
        <w:rPr>
          <w:rFonts w:ascii="Arial" w:eastAsia="Arial" w:hAnsi="Arial" w:cs="Arial"/>
        </w:rPr>
        <w:tab/>
      </w:r>
    </w:p>
    <w:p w:rsidR="00482592" w:rsidRDefault="00482592">
      <w:pPr>
        <w:pStyle w:val="Heading1"/>
      </w:pPr>
    </w:p>
    <w:p w:rsidR="00482592" w:rsidRDefault="00846452">
      <w:r>
        <w:rPr>
          <w:rFonts w:ascii="Arial" w:eastAsia="Arial" w:hAnsi="Arial" w:cs="Arial"/>
          <w:b/>
          <w:u w:val="single"/>
        </w:rPr>
        <w:t>Creativity/Format (Slides) – 20 points</w:t>
      </w:r>
    </w:p>
    <w:p w:rsidR="00482592" w:rsidRDefault="00846452">
      <w:pPr>
        <w:numPr>
          <w:ilvl w:val="0"/>
          <w:numId w:val="4"/>
        </w:numPr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Slides organized/easy to read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482592" w:rsidRDefault="00846452">
      <w:pPr>
        <w:numPr>
          <w:ilvl w:val="0"/>
          <w:numId w:val="4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Obvious that presentation was not finished at last minute</w:t>
      </w:r>
    </w:p>
    <w:p w:rsidR="00482592" w:rsidRDefault="00846452">
      <w:pPr>
        <w:numPr>
          <w:ilvl w:val="0"/>
          <w:numId w:val="4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Slides contain color and images</w:t>
      </w:r>
    </w:p>
    <w:p w:rsidR="00482592" w:rsidRDefault="00482592">
      <w:pPr>
        <w:tabs>
          <w:tab w:val="left" w:pos="3615"/>
          <w:tab w:val="center" w:pos="4320"/>
          <w:tab w:val="left" w:pos="5085"/>
          <w:tab w:val="left" w:pos="5805"/>
        </w:tabs>
      </w:pPr>
    </w:p>
    <w:p w:rsidR="00482592" w:rsidRDefault="00846452">
      <w:pPr>
        <w:tabs>
          <w:tab w:val="left" w:pos="3615"/>
          <w:tab w:val="center" w:pos="4320"/>
          <w:tab w:val="left" w:pos="5085"/>
          <w:tab w:val="left" w:pos="5805"/>
        </w:tabs>
      </w:pPr>
      <w:r>
        <w:rPr>
          <w:rFonts w:ascii="Arial" w:eastAsia="Arial" w:hAnsi="Arial" w:cs="Arial"/>
          <w:b/>
          <w:u w:val="single"/>
        </w:rPr>
        <w:t>Physical Delivery – 30 points</w:t>
      </w:r>
    </w:p>
    <w:p w:rsidR="00482592" w:rsidRDefault="00846452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Appearance of Confidence</w:t>
      </w:r>
    </w:p>
    <w:p w:rsidR="00482592" w:rsidRDefault="00846452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Rehearsal is evident</w:t>
      </w:r>
    </w:p>
    <w:p w:rsidR="00482592" w:rsidRDefault="00846452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Eye Contact</w:t>
      </w:r>
    </w:p>
    <w:p w:rsidR="00482592" w:rsidRDefault="00846452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Smooth Transitions</w:t>
      </w:r>
    </w:p>
    <w:p w:rsidR="00482592" w:rsidRDefault="00846452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Posture</w:t>
      </w:r>
    </w:p>
    <w:p w:rsidR="00482592" w:rsidRDefault="00846452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Volume/Enunciation</w:t>
      </w:r>
    </w:p>
    <w:p w:rsidR="00482592" w:rsidRDefault="00846452" w:rsidP="00BA5D4B">
      <w:pPr>
        <w:numPr>
          <w:ilvl w:val="0"/>
          <w:numId w:val="6"/>
        </w:numPr>
        <w:tabs>
          <w:tab w:val="left" w:pos="3615"/>
          <w:tab w:val="center" w:pos="4320"/>
          <w:tab w:val="left" w:pos="5085"/>
          <w:tab w:val="left" w:pos="5805"/>
        </w:tabs>
        <w:ind w:hanging="360"/>
        <w:contextualSpacing/>
      </w:pPr>
      <w:r w:rsidRPr="001B61CB">
        <w:rPr>
          <w:rFonts w:ascii="Arial" w:eastAsia="Arial" w:hAnsi="Arial" w:cs="Arial"/>
        </w:rPr>
        <w:t xml:space="preserve">Knowledgeable  </w:t>
      </w:r>
      <w:r w:rsidRPr="001B61CB">
        <w:rPr>
          <w:rFonts w:ascii="Arial" w:eastAsia="Arial" w:hAnsi="Arial" w:cs="Arial"/>
        </w:rPr>
        <w:tab/>
      </w:r>
    </w:p>
    <w:p w:rsidR="00482592" w:rsidRDefault="00482592"/>
    <w:p w:rsidR="00A63E70" w:rsidRDefault="00846452" w:rsidP="00AD3188">
      <w:pPr>
        <w:jc w:val="righ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Total Points</w:t>
      </w:r>
      <w:proofErr w:type="gramStart"/>
      <w:r>
        <w:rPr>
          <w:rFonts w:ascii="Arial" w:eastAsia="Arial" w:hAnsi="Arial" w:cs="Arial"/>
          <w:b/>
        </w:rPr>
        <w:t>:_</w:t>
      </w:r>
      <w:proofErr w:type="gramEnd"/>
      <w:r>
        <w:rPr>
          <w:rFonts w:ascii="Arial" w:eastAsia="Arial" w:hAnsi="Arial" w:cs="Arial"/>
          <w:b/>
        </w:rPr>
        <w:t>_____________/100</w:t>
      </w:r>
    </w:p>
    <w:p w:rsidR="00482592" w:rsidRDefault="00846452" w:rsidP="00AD3188">
      <w:pPr>
        <w:jc w:val="right"/>
      </w:pPr>
      <w:r>
        <w:rPr>
          <w:rFonts w:ascii="Arial" w:eastAsia="Arial" w:hAnsi="Arial" w:cs="Arial"/>
        </w:rPr>
        <w:t xml:space="preserve">                   </w:t>
      </w:r>
    </w:p>
    <w:sectPr w:rsidR="00482592">
      <w:pgSz w:w="12240" w:h="15840"/>
      <w:pgMar w:top="720" w:right="720" w:bottom="720" w:left="720" w:header="720" w:footer="720" w:gutter="0"/>
      <w:pgNumType w:start="1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B4AC3"/>
    <w:multiLevelType w:val="multilevel"/>
    <w:tmpl w:val="9F527F2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042232E3"/>
    <w:multiLevelType w:val="multilevel"/>
    <w:tmpl w:val="CCCC31D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0E0C1BDD"/>
    <w:multiLevelType w:val="multilevel"/>
    <w:tmpl w:val="62A4A970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3">
    <w:nsid w:val="0F113F0D"/>
    <w:multiLevelType w:val="multilevel"/>
    <w:tmpl w:val="1292CB7E"/>
    <w:lvl w:ilvl="0">
      <w:numFmt w:val="bullet"/>
      <w:lvlText w:val="●"/>
      <w:lvlJc w:val="left"/>
      <w:pPr>
        <w:ind w:left="1140" w:firstLine="7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860" w:firstLine="150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580" w:firstLine="222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300" w:firstLine="294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4020" w:firstLine="366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740" w:firstLine="43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460" w:firstLine="510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6180" w:firstLine="582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900" w:firstLine="6540"/>
      </w:pPr>
      <w:rPr>
        <w:rFonts w:ascii="Arial" w:eastAsia="Arial" w:hAnsi="Arial" w:cs="Arial"/>
        <w:vertAlign w:val="baseline"/>
      </w:rPr>
    </w:lvl>
  </w:abstractNum>
  <w:abstractNum w:abstractNumId="4">
    <w:nsid w:val="1B0546B1"/>
    <w:multiLevelType w:val="multilevel"/>
    <w:tmpl w:val="51A0C18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35232F53"/>
    <w:multiLevelType w:val="multilevel"/>
    <w:tmpl w:val="929624E8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6">
    <w:nsid w:val="3BCE0BE0"/>
    <w:multiLevelType w:val="multilevel"/>
    <w:tmpl w:val="9296132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3F5F5B1D"/>
    <w:multiLevelType w:val="multilevel"/>
    <w:tmpl w:val="817CFC54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8">
    <w:nsid w:val="5E6D5082"/>
    <w:multiLevelType w:val="multilevel"/>
    <w:tmpl w:val="8EE4514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6784726E"/>
    <w:multiLevelType w:val="multilevel"/>
    <w:tmpl w:val="7F681614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10">
    <w:nsid w:val="6B840206"/>
    <w:multiLevelType w:val="multilevel"/>
    <w:tmpl w:val="B3FAF85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6C6A6C1A"/>
    <w:multiLevelType w:val="multilevel"/>
    <w:tmpl w:val="F20A24F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7"/>
  </w:num>
  <w:num w:numId="5">
    <w:abstractNumId w:val="8"/>
  </w:num>
  <w:num w:numId="6">
    <w:abstractNumId w:val="2"/>
  </w:num>
  <w:num w:numId="7">
    <w:abstractNumId w:val="11"/>
  </w:num>
  <w:num w:numId="8">
    <w:abstractNumId w:val="6"/>
  </w:num>
  <w:num w:numId="9">
    <w:abstractNumId w:val="1"/>
  </w:num>
  <w:num w:numId="10">
    <w:abstractNumId w:val="0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592"/>
    <w:rsid w:val="001B61CB"/>
    <w:rsid w:val="00375A55"/>
    <w:rsid w:val="00482592"/>
    <w:rsid w:val="00846452"/>
    <w:rsid w:val="00A63E70"/>
    <w:rsid w:val="00AD3188"/>
    <w:rsid w:val="00BA2CF4"/>
    <w:rsid w:val="00C51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D02D25-38A1-415A-93CC-D08BE09C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outlineLvl w:val="0"/>
    </w:pPr>
    <w:rPr>
      <w:b/>
    </w:rPr>
  </w:style>
  <w:style w:type="paragraph" w:styleId="Heading2">
    <w:name w:val="heading 2"/>
    <w:basedOn w:val="Normal"/>
    <w:next w:val="Normal"/>
    <w:pPr>
      <w:keepNext/>
      <w:keepLines/>
      <w:outlineLvl w:val="1"/>
    </w:pPr>
    <w:rPr>
      <w:rFonts w:ascii="Arial" w:eastAsia="Arial" w:hAnsi="Arial" w:cs="Arial"/>
      <w:b/>
      <w:u w:val="single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3E7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3E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3400026D</Template>
  <TotalTime>1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deanan</dc:creator>
  <cp:lastModifiedBy>Administrator</cp:lastModifiedBy>
  <cp:revision>2</cp:revision>
  <cp:lastPrinted>2016-10-12T20:27:00Z</cp:lastPrinted>
  <dcterms:created xsi:type="dcterms:W3CDTF">2017-10-31T14:08:00Z</dcterms:created>
  <dcterms:modified xsi:type="dcterms:W3CDTF">2017-10-31T14:08:00Z</dcterms:modified>
</cp:coreProperties>
</file>