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482592" w:rsidRDefault="00482592">
      <w:pPr>
        <w:pStyle w:val="Heading2"/>
      </w:pPr>
    </w:p>
    <w:p w:rsidR="00482592" w:rsidRDefault="00846452">
      <w:pPr>
        <w:tabs>
          <w:tab w:val="left" w:pos="2325"/>
        </w:tabs>
      </w:pPr>
      <w:r>
        <w:rPr>
          <w:rFonts w:ascii="Arial" w:eastAsia="Arial" w:hAnsi="Arial" w:cs="Arial"/>
          <w:b/>
        </w:rPr>
        <w:t>Nonfiction Independent Reading Unit</w:t>
      </w:r>
      <w:r w:rsidR="00A90489">
        <w:rPr>
          <w:rFonts w:ascii="Arial" w:eastAsia="Arial" w:hAnsi="Arial" w:cs="Arial"/>
          <w:b/>
        </w:rPr>
        <w:t xml:space="preserve"> PRESENTATION RUBRIC</w:t>
      </w:r>
    </w:p>
    <w:p w:rsidR="00482592" w:rsidRDefault="00482592">
      <w:pPr>
        <w:tabs>
          <w:tab w:val="left" w:pos="2325"/>
        </w:tabs>
      </w:pPr>
    </w:p>
    <w:p w:rsidR="00482592" w:rsidRDefault="00482592">
      <w:pPr>
        <w:tabs>
          <w:tab w:val="left" w:pos="2325"/>
        </w:tabs>
      </w:pPr>
    </w:p>
    <w:p w:rsidR="00482592" w:rsidRDefault="00482592">
      <w:pPr>
        <w:tabs>
          <w:tab w:val="left" w:pos="2325"/>
        </w:tabs>
      </w:pPr>
    </w:p>
    <w:p w:rsidR="00482592" w:rsidRDefault="00846452">
      <w:pPr>
        <w:tabs>
          <w:tab w:val="left" w:pos="2325"/>
        </w:tabs>
      </w:pPr>
      <w:r>
        <w:rPr>
          <w:rFonts w:ascii="Arial" w:eastAsia="Arial" w:hAnsi="Arial" w:cs="Arial"/>
          <w:b/>
        </w:rPr>
        <w:t>Name: ________________________________________________________________</w:t>
      </w:r>
    </w:p>
    <w:p w:rsidR="00482592" w:rsidRDefault="00482592">
      <w:pPr>
        <w:tabs>
          <w:tab w:val="left" w:pos="2325"/>
        </w:tabs>
      </w:pPr>
    </w:p>
    <w:p w:rsidR="00482592" w:rsidRDefault="00846452">
      <w:pPr>
        <w:tabs>
          <w:tab w:val="left" w:pos="2325"/>
        </w:tabs>
      </w:pPr>
      <w:r>
        <w:rPr>
          <w:rFonts w:ascii="Arial" w:eastAsia="Arial" w:hAnsi="Arial" w:cs="Arial"/>
          <w:b/>
        </w:rPr>
        <w:t>Title of Book: __________________________________________________________</w:t>
      </w:r>
    </w:p>
    <w:p w:rsidR="00482592" w:rsidRDefault="00482592"/>
    <w:p w:rsidR="00A90489" w:rsidRDefault="00A90489">
      <w:pPr>
        <w:rPr>
          <w:rFonts w:ascii="Arial" w:eastAsia="Arial" w:hAnsi="Arial" w:cs="Arial"/>
          <w:b/>
          <w:u w:val="single"/>
        </w:rPr>
      </w:pPr>
    </w:p>
    <w:p w:rsidR="00A90489" w:rsidRPr="00A90489" w:rsidRDefault="00A9048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u w:val="single"/>
        </w:rPr>
        <w:t>(</w:t>
      </w:r>
      <w:r>
        <w:rPr>
          <w:rFonts w:ascii="Arial" w:eastAsia="Arial" w:hAnsi="Arial" w:cs="Arial"/>
          <w:b/>
        </w:rPr>
        <w:t>If a box below is marked with a slash, you hit that target adequately.  If it’s marked with an X, that means I thought you went above and beyond.</w:t>
      </w:r>
    </w:p>
    <w:p w:rsidR="00482592" w:rsidRDefault="00846452">
      <w:r>
        <w:rPr>
          <w:rFonts w:ascii="Arial" w:eastAsia="Arial" w:hAnsi="Arial" w:cs="Arial"/>
          <w:b/>
          <w:u w:val="single"/>
        </w:rPr>
        <w:t>Content (Slides) – 50 points</w:t>
      </w:r>
    </w:p>
    <w:p w:rsidR="00482592" w:rsidRDefault="00846452">
      <w:r>
        <w:rPr>
          <w:rFonts w:ascii="Arial" w:eastAsia="Arial" w:hAnsi="Arial" w:cs="Arial"/>
          <w:b/>
          <w:highlight w:val="yellow"/>
        </w:rPr>
        <w:t>**** Entire Presentation = 12 Slides Minimum****</w:t>
      </w:r>
    </w:p>
    <w:p w:rsidR="00482592" w:rsidRDefault="00482592"/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MLA title slide – Title of book and your name, my name, class, date</w:t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Author and his/her background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Information about the author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Has the author written other books?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Nonfiction Text Features (</w:t>
      </w:r>
      <w:r>
        <w:rPr>
          <w:rFonts w:ascii="Arial" w:eastAsia="Arial" w:hAnsi="Arial" w:cs="Arial"/>
          <w:b/>
        </w:rPr>
        <w:t xml:space="preserve">6 slides </w:t>
      </w:r>
      <w:r w:rsidR="00A90489">
        <w:rPr>
          <w:rFonts w:ascii="Arial" w:eastAsia="Arial" w:hAnsi="Arial" w:cs="Arial"/>
          <w:b/>
        </w:rPr>
        <w:t>max</w:t>
      </w:r>
      <w:r>
        <w:rPr>
          <w:rFonts w:ascii="Arial" w:eastAsia="Arial" w:hAnsi="Arial" w:cs="Arial"/>
        </w:rPr>
        <w:t>)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Title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Front Material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Table of Contents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Visual Material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Textual Material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End Material</w:t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Characters (Main only)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 minimum (if available)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Overview/Summary of Book Take Away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What life lesson was learned?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By you and characters</w:t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Favorite Quote(s)/Passage(s)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Identify some of your favorite quotes or passages AND analyze what they mean and why you chose them.</w:t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Recommendation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Would you recommend this book? Why or why not.  </w:t>
      </w:r>
      <w:r>
        <w:rPr>
          <w:rFonts w:ascii="Arial" w:eastAsia="Arial" w:hAnsi="Arial" w:cs="Arial"/>
          <w:b/>
        </w:rPr>
        <w:t>SUPPORT!</w:t>
      </w:r>
      <w:r>
        <w:rPr>
          <w:rFonts w:ascii="Arial" w:eastAsia="Arial" w:hAnsi="Arial" w:cs="Arial"/>
        </w:rPr>
        <w:tab/>
      </w:r>
    </w:p>
    <w:p w:rsidR="00482592" w:rsidRDefault="00482592">
      <w:pPr>
        <w:pStyle w:val="Heading1"/>
      </w:pPr>
    </w:p>
    <w:p w:rsidR="00482592" w:rsidRDefault="00846452">
      <w:r>
        <w:rPr>
          <w:rFonts w:ascii="Arial" w:eastAsia="Arial" w:hAnsi="Arial" w:cs="Arial"/>
          <w:b/>
          <w:u w:val="single"/>
        </w:rPr>
        <w:t>Creativity/Format (Slides) – 20 points</w:t>
      </w:r>
    </w:p>
    <w:p w:rsidR="00482592" w:rsidRDefault="00846452">
      <w:pPr>
        <w:numPr>
          <w:ilvl w:val="0"/>
          <w:numId w:val="4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Slides organized/easy to read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0"/>
          <w:numId w:val="4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Obvious that presentation was not finished at last minute</w:t>
      </w:r>
    </w:p>
    <w:p w:rsidR="00482592" w:rsidRDefault="00846452">
      <w:pPr>
        <w:numPr>
          <w:ilvl w:val="0"/>
          <w:numId w:val="4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Slides contain color and images</w:t>
      </w:r>
    </w:p>
    <w:p w:rsidR="00482592" w:rsidRDefault="00482592">
      <w:pPr>
        <w:tabs>
          <w:tab w:val="left" w:pos="3615"/>
          <w:tab w:val="center" w:pos="4320"/>
          <w:tab w:val="left" w:pos="5085"/>
          <w:tab w:val="left" w:pos="5805"/>
        </w:tabs>
      </w:pPr>
    </w:p>
    <w:p w:rsidR="00482592" w:rsidRDefault="00846452">
      <w:pPr>
        <w:tabs>
          <w:tab w:val="left" w:pos="3615"/>
          <w:tab w:val="center" w:pos="4320"/>
          <w:tab w:val="left" w:pos="5085"/>
          <w:tab w:val="left" w:pos="5805"/>
        </w:tabs>
      </w:pPr>
      <w:r>
        <w:rPr>
          <w:rFonts w:ascii="Arial" w:eastAsia="Arial" w:hAnsi="Arial" w:cs="Arial"/>
          <w:b/>
          <w:u w:val="single"/>
        </w:rPr>
        <w:t>Physical Delivery – 30 points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Appearance of Confidence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Rehearsal is evident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Eye Contact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Smooth Transitions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Posture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Volume/Enunciation</w:t>
      </w:r>
    </w:p>
    <w:p w:rsidR="00482592" w:rsidRDefault="00846452" w:rsidP="00BA5D4B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</w:pPr>
      <w:r w:rsidRPr="001B61CB">
        <w:rPr>
          <w:rFonts w:ascii="Arial" w:eastAsia="Arial" w:hAnsi="Arial" w:cs="Arial"/>
        </w:rPr>
        <w:t xml:space="preserve">Knowledgeable  </w:t>
      </w:r>
      <w:r w:rsidRPr="001B61CB">
        <w:rPr>
          <w:rFonts w:ascii="Arial" w:eastAsia="Arial" w:hAnsi="Arial" w:cs="Arial"/>
        </w:rPr>
        <w:tab/>
      </w:r>
    </w:p>
    <w:p w:rsidR="00482592" w:rsidRDefault="00482592"/>
    <w:p w:rsidR="00A63E70" w:rsidRDefault="00846452" w:rsidP="00AD3188">
      <w:pPr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Total Points</w:t>
      </w:r>
      <w:proofErr w:type="gramStart"/>
      <w:r>
        <w:rPr>
          <w:rFonts w:ascii="Arial" w:eastAsia="Arial" w:hAnsi="Arial" w:cs="Arial"/>
          <w:b/>
        </w:rPr>
        <w:t>:_</w:t>
      </w:r>
      <w:proofErr w:type="gramEnd"/>
      <w:r>
        <w:rPr>
          <w:rFonts w:ascii="Arial" w:eastAsia="Arial" w:hAnsi="Arial" w:cs="Arial"/>
          <w:b/>
        </w:rPr>
        <w:t>_____________/100</w:t>
      </w:r>
    </w:p>
    <w:p w:rsidR="00482592" w:rsidRDefault="00846452" w:rsidP="00AD3188">
      <w:pPr>
        <w:jc w:val="right"/>
      </w:pPr>
      <w:bookmarkStart w:id="0" w:name="_GoBack"/>
      <w:bookmarkEnd w:id="0"/>
      <w:r>
        <w:rPr>
          <w:rFonts w:ascii="Arial" w:eastAsia="Arial" w:hAnsi="Arial" w:cs="Arial"/>
        </w:rPr>
        <w:t xml:space="preserve">                   </w:t>
      </w:r>
    </w:p>
    <w:sectPr w:rsidR="00482592">
      <w:pgSz w:w="12240" w:h="15840"/>
      <w:pgMar w:top="720" w:right="720" w:bottom="720" w:left="72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B4AC3"/>
    <w:multiLevelType w:val="multilevel"/>
    <w:tmpl w:val="9F527F2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 w15:restartNumberingAfterBreak="0">
    <w:nsid w:val="042232E3"/>
    <w:multiLevelType w:val="multilevel"/>
    <w:tmpl w:val="CCCC31D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 w15:restartNumberingAfterBreak="0">
    <w:nsid w:val="0E0C1BDD"/>
    <w:multiLevelType w:val="multilevel"/>
    <w:tmpl w:val="62A4A970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3" w15:restartNumberingAfterBreak="0">
    <w:nsid w:val="0F113F0D"/>
    <w:multiLevelType w:val="multilevel"/>
    <w:tmpl w:val="1292CB7E"/>
    <w:lvl w:ilvl="0">
      <w:numFmt w:val="bullet"/>
      <w:lvlText w:val="●"/>
      <w:lvlJc w:val="left"/>
      <w:pPr>
        <w:ind w:left="1140" w:firstLine="7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860" w:firstLine="150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580" w:firstLine="222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300" w:firstLine="294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4020" w:firstLine="36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740" w:firstLine="43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60" w:firstLine="510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6180" w:firstLine="582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900" w:firstLine="6540"/>
      </w:pPr>
      <w:rPr>
        <w:rFonts w:ascii="Arial" w:eastAsia="Arial" w:hAnsi="Arial" w:cs="Arial"/>
        <w:vertAlign w:val="baseline"/>
      </w:rPr>
    </w:lvl>
  </w:abstractNum>
  <w:abstractNum w:abstractNumId="4" w15:restartNumberingAfterBreak="0">
    <w:nsid w:val="1B0546B1"/>
    <w:multiLevelType w:val="multilevel"/>
    <w:tmpl w:val="51A0C18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 w15:restartNumberingAfterBreak="0">
    <w:nsid w:val="35232F53"/>
    <w:multiLevelType w:val="multilevel"/>
    <w:tmpl w:val="929624E8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6" w15:restartNumberingAfterBreak="0">
    <w:nsid w:val="3BCE0BE0"/>
    <w:multiLevelType w:val="multilevel"/>
    <w:tmpl w:val="9296132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 w15:restartNumberingAfterBreak="0">
    <w:nsid w:val="3F5F5B1D"/>
    <w:multiLevelType w:val="multilevel"/>
    <w:tmpl w:val="817CFC54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8" w15:restartNumberingAfterBreak="0">
    <w:nsid w:val="5E6D5082"/>
    <w:multiLevelType w:val="multilevel"/>
    <w:tmpl w:val="8EE4514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 w15:restartNumberingAfterBreak="0">
    <w:nsid w:val="6784726E"/>
    <w:multiLevelType w:val="multilevel"/>
    <w:tmpl w:val="7F681614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10" w15:restartNumberingAfterBreak="0">
    <w:nsid w:val="6B840206"/>
    <w:multiLevelType w:val="multilevel"/>
    <w:tmpl w:val="B3FAF85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 w15:restartNumberingAfterBreak="0">
    <w:nsid w:val="6C6A6C1A"/>
    <w:multiLevelType w:val="multilevel"/>
    <w:tmpl w:val="F20A24F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7"/>
  </w:num>
  <w:num w:numId="5">
    <w:abstractNumId w:val="8"/>
  </w:num>
  <w:num w:numId="6">
    <w:abstractNumId w:val="2"/>
  </w:num>
  <w:num w:numId="7">
    <w:abstractNumId w:val="11"/>
  </w:num>
  <w:num w:numId="8">
    <w:abstractNumId w:val="6"/>
  </w:num>
  <w:num w:numId="9">
    <w:abstractNumId w:val="1"/>
  </w:num>
  <w:num w:numId="10">
    <w:abstractNumId w:val="0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592"/>
    <w:rsid w:val="00146A7A"/>
    <w:rsid w:val="001B61CB"/>
    <w:rsid w:val="00375A55"/>
    <w:rsid w:val="00482592"/>
    <w:rsid w:val="00846452"/>
    <w:rsid w:val="00A63E70"/>
    <w:rsid w:val="00A90489"/>
    <w:rsid w:val="00AD3188"/>
    <w:rsid w:val="00BA2CF4"/>
    <w:rsid w:val="00C5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D02D25-38A1-415A-93CC-D08BE09C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outlineLvl w:val="0"/>
    </w:pPr>
    <w:rPr>
      <w:b/>
    </w:rPr>
  </w:style>
  <w:style w:type="paragraph" w:styleId="Heading2">
    <w:name w:val="heading 2"/>
    <w:basedOn w:val="Normal"/>
    <w:next w:val="Normal"/>
    <w:pPr>
      <w:keepNext/>
      <w:keepLines/>
      <w:outlineLvl w:val="1"/>
    </w:pPr>
    <w:rPr>
      <w:rFonts w:ascii="Arial" w:eastAsia="Arial" w:hAnsi="Arial" w:cs="Arial"/>
      <w:b/>
      <w:u w:val="single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3E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E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24D36244</Template>
  <TotalTime>2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deanan</dc:creator>
  <cp:lastModifiedBy>sikkengac</cp:lastModifiedBy>
  <cp:revision>3</cp:revision>
  <cp:lastPrinted>2016-10-12T20:27:00Z</cp:lastPrinted>
  <dcterms:created xsi:type="dcterms:W3CDTF">2019-01-08T14:20:00Z</dcterms:created>
  <dcterms:modified xsi:type="dcterms:W3CDTF">2019-01-08T14:22:00Z</dcterms:modified>
</cp:coreProperties>
</file>