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30F" w:rsidRPr="00EA6788" w:rsidRDefault="00EA6788" w:rsidP="00EA6788">
      <w:pPr>
        <w:spacing w:after="0"/>
        <w:rPr>
          <w:b/>
        </w:rPr>
      </w:pPr>
      <w:r w:rsidRPr="00EA6788">
        <w:rPr>
          <w:b/>
        </w:rPr>
        <w:t>ENGLISH 10 A: C.E. SIKKENGA</w:t>
      </w:r>
    </w:p>
    <w:p w:rsidR="00EA6788" w:rsidRPr="00EA6788" w:rsidRDefault="00EA6788" w:rsidP="00EA6788">
      <w:pPr>
        <w:spacing w:after="0"/>
        <w:rPr>
          <w:b/>
        </w:rPr>
      </w:pPr>
      <w:r w:rsidRPr="00EA6788">
        <w:rPr>
          <w:b/>
        </w:rPr>
        <w:t>OF MICE AND MEN QUESTIONS CH. 5/6</w:t>
      </w:r>
    </w:p>
    <w:p w:rsidR="00EA6788" w:rsidRDefault="00EA6788"/>
    <w:p w:rsidR="00EA6788" w:rsidRDefault="00EA6788">
      <w:r>
        <w:t>CHAPTER 5: BASIC COMPREHENSION</w:t>
      </w:r>
    </w:p>
    <w:p w:rsidR="00EA6788" w:rsidRDefault="00EA6788"/>
    <w:p w:rsidR="00EA6788" w:rsidRDefault="00EA6788" w:rsidP="00EA6788">
      <w:pPr>
        <w:pStyle w:val="ListParagraph"/>
        <w:numPr>
          <w:ilvl w:val="0"/>
          <w:numId w:val="1"/>
        </w:numPr>
      </w:pPr>
      <w:r>
        <w:t xml:space="preserve"> What does Lennie do to the Puppy?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1"/>
        </w:numPr>
      </w:pPr>
      <w:r>
        <w:t xml:space="preserve"> What reason does Curley’s wife give to Lennie for wanting to talk to him?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1"/>
        </w:numPr>
      </w:pPr>
      <w:r>
        <w:t xml:space="preserve"> Where does Lennie go right after he kills Curley’s wife?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1"/>
        </w:numPr>
      </w:pPr>
      <w:r>
        <w:t xml:space="preserve"> Who does Candy blame for the death?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1"/>
        </w:numPr>
      </w:pPr>
      <w:r>
        <w:t xml:space="preserve"> Why is Candy especially upset by the death?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Pr="00EA6788" w:rsidRDefault="00EA6788" w:rsidP="00EA6788">
      <w:pPr>
        <w:jc w:val="right"/>
        <w:rPr>
          <w:b/>
        </w:rPr>
      </w:pPr>
      <w:r w:rsidRPr="00EA6788">
        <w:rPr>
          <w:b/>
        </w:rPr>
        <w:t>NAME</w:t>
      </w:r>
      <w:proofErr w:type="gramStart"/>
      <w:r w:rsidRPr="00EA6788">
        <w:rPr>
          <w:b/>
        </w:rPr>
        <w:t>:_</w:t>
      </w:r>
      <w:proofErr w:type="gramEnd"/>
      <w:r w:rsidRPr="00EA6788">
        <w:rPr>
          <w:b/>
        </w:rPr>
        <w:t>___________________________</w:t>
      </w:r>
    </w:p>
    <w:p w:rsidR="00EA6788" w:rsidRPr="00EA6788" w:rsidRDefault="00EA6788" w:rsidP="00EA6788">
      <w:pPr>
        <w:rPr>
          <w:b/>
        </w:rPr>
      </w:pPr>
    </w:p>
    <w:p w:rsidR="00EA6788" w:rsidRDefault="00EA6788">
      <w:r>
        <w:t>CHAPTER 5: DEEPER UNDERSTANDING</w:t>
      </w:r>
    </w:p>
    <w:p w:rsidR="00EA6788" w:rsidRDefault="00EA6788"/>
    <w:p w:rsidR="00EA6788" w:rsidRDefault="00EA6788" w:rsidP="00EA6788">
      <w:pPr>
        <w:pStyle w:val="ListParagraph"/>
        <w:numPr>
          <w:ilvl w:val="0"/>
          <w:numId w:val="2"/>
        </w:numPr>
      </w:pPr>
      <w:r>
        <w:t xml:space="preserve"> How is Lennie’s treatment of the dead puppy typical of his character?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2"/>
        </w:numPr>
      </w:pPr>
      <w:r>
        <w:t xml:space="preserve"> In what ways is Curley’s wife also a dreamer?  Is her dream any more realistic than George and Lennie’s?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2"/>
        </w:numPr>
      </w:pPr>
      <w:r>
        <w:t>Are you surprised by Lennie’s reaction to his crime/act?  Why or why not?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2"/>
        </w:numPr>
      </w:pPr>
      <w:r>
        <w:t xml:space="preserve"> How does George’s reaction to the murder relate to his belief in the dream?</w:t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>
      <w:pPr>
        <w:pStyle w:val="ListParagraph"/>
        <w:numPr>
          <w:ilvl w:val="0"/>
          <w:numId w:val="2"/>
        </w:numPr>
      </w:pPr>
      <w:r>
        <w:t xml:space="preserve"> How are Curley and </w:t>
      </w:r>
      <w:proofErr w:type="spellStart"/>
      <w:r>
        <w:t>Slim’s</w:t>
      </w:r>
      <w:proofErr w:type="spellEnd"/>
      <w:r>
        <w:t xml:space="preserve"> reactions different?</w:t>
      </w:r>
      <w:r>
        <w:tab/>
      </w:r>
      <w:r>
        <w:tab/>
      </w:r>
    </w:p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EA6788" w:rsidP="00EA6788"/>
    <w:p w:rsidR="00EA6788" w:rsidRDefault="008B7F46" w:rsidP="00EA6788">
      <w:pPr>
        <w:rPr>
          <w:b/>
        </w:rPr>
      </w:pPr>
      <w:r>
        <w:rPr>
          <w:b/>
        </w:rPr>
        <w:lastRenderedPageBreak/>
        <w:t>CHAPTER 6:  Basic Comprehension</w:t>
      </w:r>
    </w:p>
    <w:p w:rsidR="008B7F46" w:rsidRDefault="008B7F46" w:rsidP="008B7F46">
      <w:pPr>
        <w:rPr>
          <w:b/>
        </w:rPr>
      </w:pPr>
    </w:p>
    <w:p w:rsidR="008B7F46" w:rsidRDefault="008B7F46" w:rsidP="008B7F46">
      <w:pPr>
        <w:pStyle w:val="ListParagraph"/>
        <w:numPr>
          <w:ilvl w:val="0"/>
          <w:numId w:val="4"/>
        </w:numPr>
      </w:pPr>
      <w:r>
        <w:t>While waiting for George, what two Hallucinations does Lennie have?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4"/>
        </w:numPr>
      </w:pPr>
      <w:r>
        <w:t xml:space="preserve"> What does George tell Lennie to calm him down before he shoots him?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4"/>
        </w:numPr>
      </w:pPr>
      <w:r>
        <w:t>How do Curley and Carlson believe Lennie was killed?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4"/>
        </w:numPr>
      </w:pPr>
      <w:r>
        <w:t xml:space="preserve"> Why does George lie to the others about what really happened?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rPr>
          <w:b/>
        </w:rPr>
      </w:pPr>
      <w:r>
        <w:rPr>
          <w:b/>
        </w:rPr>
        <w:t>CHAPTER 6: DEEPER UNDERSTANDING</w:t>
      </w:r>
    </w:p>
    <w:p w:rsidR="008B7F46" w:rsidRDefault="008B7F46" w:rsidP="008B7F46">
      <w:pPr>
        <w:rPr>
          <w:b/>
        </w:rPr>
      </w:pPr>
    </w:p>
    <w:p w:rsidR="008B7F46" w:rsidRDefault="008B7F46" w:rsidP="008B7F46">
      <w:pPr>
        <w:pStyle w:val="ListParagraph"/>
        <w:numPr>
          <w:ilvl w:val="0"/>
          <w:numId w:val="5"/>
        </w:numPr>
      </w:pPr>
      <w:r>
        <w:t>What’s Lennie’s state of mind as he goes to hide in the brush?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5"/>
        </w:numPr>
      </w:pPr>
      <w:r>
        <w:t>The description of Lennie’s death recalls another event in the novel?  Which one is that?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5"/>
        </w:numPr>
      </w:pPr>
      <w:r>
        <w:t xml:space="preserve"> What does this parallel reveal about George’s motives?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5"/>
        </w:numPr>
      </w:pPr>
      <w:r>
        <w:t xml:space="preserve"> Why does Slim treat George as he does?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/>
    <w:p w:rsidR="008B7F46" w:rsidRDefault="008B7F46" w:rsidP="008B7F46">
      <w:pPr>
        <w:pStyle w:val="ListParagraph"/>
        <w:numPr>
          <w:ilvl w:val="0"/>
          <w:numId w:val="5"/>
        </w:numPr>
      </w:pPr>
      <w:r>
        <w:t xml:space="preserve"> What do you think is the significance of the last line of the novel?</w:t>
      </w:r>
    </w:p>
    <w:p w:rsidR="008B7F46" w:rsidRDefault="008B7F46" w:rsidP="008B7F46"/>
    <w:p w:rsidR="008B7F46" w:rsidRDefault="008B7F46" w:rsidP="008B7F46"/>
    <w:p w:rsidR="008B7F46" w:rsidRDefault="008B7F46" w:rsidP="008B7F46"/>
    <w:p w:rsidR="008B7F46" w:rsidRPr="008B7F46" w:rsidRDefault="008B7F46" w:rsidP="008B7F46">
      <w:bookmarkStart w:id="0" w:name="_GoBack"/>
      <w:bookmarkEnd w:id="0"/>
    </w:p>
    <w:p w:rsidR="00EA6788" w:rsidRDefault="00EA6788"/>
    <w:p w:rsidR="00EA6788" w:rsidRDefault="00EA6788"/>
    <w:sectPr w:rsidR="00EA6788" w:rsidSect="00EA678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25778"/>
    <w:multiLevelType w:val="hybridMultilevel"/>
    <w:tmpl w:val="AD869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0555B"/>
    <w:multiLevelType w:val="hybridMultilevel"/>
    <w:tmpl w:val="A2D07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E2639"/>
    <w:multiLevelType w:val="hybridMultilevel"/>
    <w:tmpl w:val="8C6A3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D0AD7"/>
    <w:multiLevelType w:val="hybridMultilevel"/>
    <w:tmpl w:val="31AE6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95F87"/>
    <w:multiLevelType w:val="hybridMultilevel"/>
    <w:tmpl w:val="68F26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788"/>
    <w:rsid w:val="001C4D0B"/>
    <w:rsid w:val="008B7F46"/>
    <w:rsid w:val="00CD65A5"/>
    <w:rsid w:val="00EA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22D926-0871-463C-963A-604934A14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7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73A559D4</Template>
  <TotalTime>27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sikkengac</dc:creator>
  <cp:keywords/>
  <dc:description/>
  <cp:lastModifiedBy>sikkengac</cp:lastModifiedBy>
  <cp:revision>1</cp:revision>
  <dcterms:created xsi:type="dcterms:W3CDTF">2019-02-18T02:52:00Z</dcterms:created>
  <dcterms:modified xsi:type="dcterms:W3CDTF">2019-02-18T03:19:00Z</dcterms:modified>
</cp:coreProperties>
</file>